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1D9" w:rsidRDefault="007B51D9" w:rsidP="004D3D71">
      <w:pPr>
        <w:jc w:val="center"/>
        <w:rPr>
          <w:rFonts w:ascii="Calibri Light" w:hAnsi="Calibri Light" w:cs="Calibri Light"/>
          <w:sz w:val="44"/>
          <w:szCs w:val="44"/>
        </w:rPr>
      </w:pPr>
      <w:r w:rsidRPr="004D3D71">
        <w:rPr>
          <w:rFonts w:ascii="Calibri Light" w:hAnsi="Calibri Light" w:cs="Calibri Light"/>
          <w:sz w:val="44"/>
          <w:szCs w:val="44"/>
        </w:rPr>
        <w:t>VIGILE PASCALE</w:t>
      </w:r>
    </w:p>
    <w:p w:rsidR="007B51D9" w:rsidRPr="004D3D71" w:rsidRDefault="007B51D9" w:rsidP="004D3D71">
      <w:pPr>
        <w:jc w:val="center"/>
        <w:rPr>
          <w:rFonts w:ascii="Calibri Light" w:hAnsi="Calibri Light" w:cs="Calibri Light"/>
        </w:rPr>
      </w:pPr>
      <w:r>
        <w:rPr>
          <w:rFonts w:ascii="Calibri Light" w:hAnsi="Calibri Light" w:cs="Calibri Light"/>
        </w:rPr>
        <w:t>Liturgie familiale</w:t>
      </w:r>
    </w:p>
    <w:p w:rsidR="007B51D9" w:rsidRDefault="007B51D9" w:rsidP="00C44501">
      <w:pPr>
        <w:rPr>
          <w:rFonts w:ascii="Calibri Light" w:hAnsi="Calibri Light" w:cs="Calibri Light"/>
        </w:rPr>
      </w:pPr>
    </w:p>
    <w:p w:rsidR="007B51D9" w:rsidRDefault="007B51D9" w:rsidP="00C44501">
      <w:pPr>
        <w:rPr>
          <w:rFonts w:ascii="Calibri Light" w:hAnsi="Calibri Light" w:cs="Calibri Light"/>
        </w:rPr>
      </w:pPr>
    </w:p>
    <w:p w:rsidR="007B51D9" w:rsidRDefault="007B51D9" w:rsidP="00F532AC">
      <w:pPr>
        <w:jc w:val="center"/>
        <w:rPr>
          <w:rFonts w:ascii="Calibri Light" w:hAnsi="Calibri Light" w:cs="Calibri Light"/>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azareth - Atelier" style="width:493.5pt;height:591pt">
            <v:imagedata r:id="rId7" r:href="rId8"/>
          </v:shape>
        </w:pict>
      </w:r>
    </w:p>
    <w:p w:rsidR="007B51D9" w:rsidRDefault="007B51D9" w:rsidP="00C44501">
      <w:pPr>
        <w:rPr>
          <w:rFonts w:ascii="Calibri Light" w:hAnsi="Calibri Light" w:cs="Calibri Light"/>
        </w:rPr>
      </w:pPr>
    </w:p>
    <w:p w:rsidR="007B51D9" w:rsidRDefault="007B51D9" w:rsidP="00C44501">
      <w:pPr>
        <w:rPr>
          <w:rFonts w:ascii="Calibri Light" w:hAnsi="Calibri Light" w:cs="Calibri Light"/>
        </w:rPr>
      </w:pPr>
    </w:p>
    <w:p w:rsidR="007B51D9" w:rsidRPr="008C2EC2" w:rsidRDefault="007B51D9" w:rsidP="00B57672">
      <w:pPr>
        <w:jc w:val="center"/>
        <w:rPr>
          <w:rFonts w:ascii="Calibri Light" w:hAnsi="Calibri Light" w:cs="Calibri Light"/>
          <w:b/>
          <w:bCs/>
          <w:sz w:val="28"/>
          <w:szCs w:val="28"/>
        </w:rPr>
      </w:pPr>
      <w:r w:rsidRPr="008C2EC2">
        <w:rPr>
          <w:rFonts w:ascii="Calibri Light" w:hAnsi="Calibri Light" w:cs="Calibri Light"/>
          <w:b/>
          <w:bCs/>
          <w:sz w:val="28"/>
          <w:szCs w:val="28"/>
        </w:rPr>
        <w:t>Le Christ s’est abaissé pour aller chercher l’homme perdu.</w:t>
      </w:r>
      <w:bookmarkStart w:id="0" w:name="_GoBack"/>
      <w:bookmarkEnd w:id="0"/>
    </w:p>
    <w:p w:rsidR="007B51D9" w:rsidRDefault="007B51D9" w:rsidP="00C44501">
      <w:pPr>
        <w:rPr>
          <w:rFonts w:ascii="Calibri Light" w:hAnsi="Calibri Light" w:cs="Calibri Light"/>
        </w:rPr>
      </w:pPr>
    </w:p>
    <w:p w:rsidR="007B51D9" w:rsidRDefault="007B51D9" w:rsidP="00C44501">
      <w:pPr>
        <w:rPr>
          <w:rFonts w:ascii="Calibri Light" w:hAnsi="Calibri Light" w:cs="Calibri Light"/>
        </w:rPr>
      </w:pPr>
    </w:p>
    <w:p w:rsidR="007B51D9" w:rsidRPr="00D62935" w:rsidRDefault="007B51D9" w:rsidP="00C44501">
      <w:pPr>
        <w:rPr>
          <w:rFonts w:ascii="Calibri Light" w:hAnsi="Calibri Light" w:cs="Calibri Light"/>
        </w:rPr>
      </w:pPr>
    </w:p>
    <w:p w:rsidR="007B51D9" w:rsidRDefault="007B51D9" w:rsidP="001337DE">
      <w:pPr>
        <w:shd w:val="clear" w:color="auto" w:fill="FFF2CC"/>
        <w:jc w:val="center"/>
        <w:rPr>
          <w:rFonts w:ascii="Calibri Light" w:hAnsi="Calibri Light" w:cs="Calibri Light"/>
          <w:smallCaps/>
          <w:sz w:val="28"/>
          <w:szCs w:val="28"/>
        </w:rPr>
      </w:pPr>
      <w:r w:rsidRPr="00D62935">
        <w:rPr>
          <w:rFonts w:ascii="Calibri Light" w:hAnsi="Calibri Light" w:cs="Calibri Light"/>
          <w:smallCaps/>
          <w:sz w:val="28"/>
          <w:szCs w:val="28"/>
        </w:rPr>
        <w:t>Vigile Pascale</w:t>
      </w:r>
    </w:p>
    <w:p w:rsidR="007B51D9" w:rsidRPr="00D62935" w:rsidRDefault="007B51D9" w:rsidP="001337DE">
      <w:pPr>
        <w:shd w:val="clear" w:color="auto" w:fill="FFF2CC"/>
        <w:jc w:val="center"/>
        <w:rPr>
          <w:rFonts w:ascii="Calibri Light" w:hAnsi="Calibri Light" w:cs="Calibri Light"/>
          <w:smallCaps/>
          <w:sz w:val="28"/>
          <w:szCs w:val="28"/>
        </w:rPr>
      </w:pPr>
      <w:r>
        <w:rPr>
          <w:rFonts w:ascii="Calibri Light" w:hAnsi="Calibri Light" w:cs="Calibri Light"/>
          <w:smallCaps/>
          <w:sz w:val="28"/>
          <w:szCs w:val="28"/>
        </w:rPr>
        <w:t>célébration proposée par le service Nationale de Pastorale liturgique et le service diocésain</w:t>
      </w:r>
    </w:p>
    <w:p w:rsidR="007B51D9" w:rsidRPr="00D62935" w:rsidRDefault="007B51D9" w:rsidP="00C44501">
      <w:pPr>
        <w:jc w:val="both"/>
        <w:rPr>
          <w:rFonts w:ascii="Calibri Light" w:hAnsi="Calibri Light" w:cs="Calibri Light"/>
        </w:rPr>
      </w:pPr>
    </w:p>
    <w:p w:rsidR="007B51D9" w:rsidRPr="00D62935" w:rsidRDefault="007B51D9" w:rsidP="00C44501">
      <w:pPr>
        <w:jc w:val="both"/>
        <w:rPr>
          <w:rFonts w:ascii="Calibri Light" w:hAnsi="Calibri Light" w:cs="Calibri Light"/>
          <w:i/>
          <w:iCs/>
        </w:rPr>
      </w:pPr>
      <w:r w:rsidRPr="00D62935">
        <w:rPr>
          <w:rFonts w:ascii="Calibri Light" w:hAnsi="Calibri Light" w:cs="Calibri Light"/>
          <w:i/>
          <w:iCs/>
        </w:rPr>
        <w:t>Il sera bon de préparer, dans la pièce où l’on fera la Vigile, un lieu qui accueillera une icône ou une image de la résurrection du Christ.</w:t>
      </w:r>
    </w:p>
    <w:p w:rsidR="007B51D9" w:rsidRPr="00D62935" w:rsidRDefault="007B51D9" w:rsidP="00A5467E">
      <w:pPr>
        <w:spacing w:after="240"/>
        <w:jc w:val="both"/>
        <w:rPr>
          <w:rFonts w:ascii="Calibri Light" w:hAnsi="Calibri Light" w:cs="Calibri Light"/>
          <w:i/>
          <w:iCs/>
        </w:rPr>
      </w:pPr>
      <w:r w:rsidRPr="00D62935">
        <w:rPr>
          <w:rFonts w:ascii="Calibri Light" w:hAnsi="Calibri Light" w:cs="Calibri Light"/>
          <w:i/>
          <w:iCs/>
        </w:rPr>
        <w:t>La veillée comporte les quatre grands moments de la Vigile pascale : la lumière, la Parole de Dieu, la mémoire du baptême, l’action de grâce. Il serait souhaitable de conserver cette structure. Si on le désire, on pourra ajouter, après la profession de foi, une prière universelle spontanée.</w:t>
      </w:r>
    </w:p>
    <w:p w:rsidR="007B51D9" w:rsidRPr="00D62935" w:rsidRDefault="007B51D9" w:rsidP="00C44501">
      <w:pPr>
        <w:jc w:val="both"/>
        <w:rPr>
          <w:rFonts w:ascii="Calibri Light" w:hAnsi="Calibri Light" w:cs="Calibri Light"/>
        </w:rPr>
      </w:pPr>
    </w:p>
    <w:p w:rsidR="007B51D9" w:rsidRPr="00D62935" w:rsidRDefault="007B51D9" w:rsidP="00A5467E">
      <w:pPr>
        <w:pStyle w:val="Heading1"/>
      </w:pPr>
      <w:r w:rsidRPr="00D62935">
        <w:t>• Ouverture liturgique</w:t>
      </w:r>
    </w:p>
    <w:p w:rsidR="007B51D9" w:rsidRDefault="007B51D9" w:rsidP="00A5467E">
      <w:pPr>
        <w:spacing w:after="240"/>
        <w:jc w:val="both"/>
        <w:rPr>
          <w:rFonts w:ascii="Calibri Light" w:hAnsi="Calibri Light" w:cs="Calibri Light"/>
          <w:i/>
          <w:iCs/>
        </w:rPr>
      </w:pPr>
      <w:r w:rsidRPr="00D62935">
        <w:rPr>
          <w:rFonts w:ascii="Calibri Light" w:hAnsi="Calibri Light" w:cs="Calibri Light"/>
          <w:i/>
          <w:iCs/>
        </w:rPr>
        <w:t xml:space="preserve">La célébration commence par un court temps de </w:t>
      </w:r>
      <w:r w:rsidRPr="004D3D71">
        <w:rPr>
          <w:rFonts w:ascii="Calibri Light" w:hAnsi="Calibri Light" w:cs="Calibri Light"/>
          <w:b/>
          <w:bCs/>
          <w:i/>
          <w:iCs/>
        </w:rPr>
        <w:t>silence</w:t>
      </w:r>
      <w:r w:rsidRPr="00D62935">
        <w:rPr>
          <w:rFonts w:ascii="Calibri Light" w:hAnsi="Calibri Light" w:cs="Calibri Light"/>
          <w:i/>
          <w:iCs/>
        </w:rPr>
        <w:t xml:space="preserve"> pour se mettre en présence du Seigneur.</w:t>
      </w:r>
      <w:r>
        <w:rPr>
          <w:rFonts w:ascii="Calibri Light" w:hAnsi="Calibri Light" w:cs="Calibri Light"/>
          <w:i/>
          <w:iCs/>
        </w:rPr>
        <w:t xml:space="preserve">  </w:t>
      </w:r>
    </w:p>
    <w:p w:rsidR="007B51D9" w:rsidRPr="001C1CB0" w:rsidRDefault="007B51D9" w:rsidP="00A5467E">
      <w:pPr>
        <w:spacing w:after="240"/>
        <w:jc w:val="both"/>
        <w:rPr>
          <w:rFonts w:ascii="Calibri Light" w:hAnsi="Calibri Light" w:cs="Calibri Light"/>
          <w:b/>
          <w:bCs/>
        </w:rPr>
      </w:pPr>
      <w:r w:rsidRPr="001C1CB0">
        <w:rPr>
          <w:rFonts w:ascii="Calibri Light" w:hAnsi="Calibri Light" w:cs="Calibri Light"/>
          <w:b/>
          <w:bCs/>
        </w:rPr>
        <w:t xml:space="preserve"> Au Nom du Père et du Fils et du Saint Esprit</w:t>
      </w:r>
    </w:p>
    <w:p w:rsidR="007B51D9" w:rsidRPr="00D62935" w:rsidRDefault="007B51D9" w:rsidP="00A5467E">
      <w:pPr>
        <w:pStyle w:val="Heading2"/>
      </w:pPr>
      <w:r w:rsidRPr="00D62935">
        <w:t>• La Lumière</w:t>
      </w:r>
    </w:p>
    <w:p w:rsidR="007B51D9" w:rsidRPr="00D62935" w:rsidRDefault="007B51D9" w:rsidP="00A5467E">
      <w:pPr>
        <w:spacing w:after="240"/>
        <w:jc w:val="both"/>
        <w:rPr>
          <w:rFonts w:ascii="Calibri Light" w:hAnsi="Calibri Light" w:cs="Calibri Light"/>
          <w:i/>
          <w:iCs/>
        </w:rPr>
      </w:pPr>
      <w:r w:rsidRPr="00D62935">
        <w:rPr>
          <w:rFonts w:ascii="Calibri Light" w:hAnsi="Calibri Light" w:cs="Calibri Light"/>
          <w:i/>
          <w:iCs/>
        </w:rPr>
        <w:t>En communion avec les autres chrétiens, on dépose une bougie allumée à la fenêtre.</w:t>
      </w:r>
    </w:p>
    <w:p w:rsidR="007B51D9" w:rsidRPr="00D62935" w:rsidRDefault="007B51D9" w:rsidP="00A5467E">
      <w:pPr>
        <w:spacing w:after="240"/>
        <w:jc w:val="both"/>
        <w:rPr>
          <w:rFonts w:ascii="Calibri Light" w:hAnsi="Calibri Light" w:cs="Calibri Light"/>
          <w:i/>
          <w:iCs/>
        </w:rPr>
      </w:pPr>
      <w:r w:rsidRPr="00D62935">
        <w:rPr>
          <w:rFonts w:ascii="Calibri Light" w:hAnsi="Calibri Light" w:cs="Calibri Light"/>
          <w:i/>
          <w:iCs/>
        </w:rPr>
        <w:t>Celui</w:t>
      </w:r>
      <w:r>
        <w:rPr>
          <w:rFonts w:ascii="Calibri Light" w:hAnsi="Calibri Light" w:cs="Calibri Light"/>
          <w:i/>
          <w:iCs/>
        </w:rPr>
        <w:t>, ou celle,</w:t>
      </w:r>
      <w:r w:rsidRPr="00D62935">
        <w:rPr>
          <w:rFonts w:ascii="Calibri Light" w:hAnsi="Calibri Light" w:cs="Calibri Light"/>
          <w:i/>
          <w:iCs/>
        </w:rPr>
        <w:t xml:space="preserve"> qui préside dit la prière suivante :</w:t>
      </w:r>
    </w:p>
    <w:p w:rsidR="007B51D9" w:rsidRPr="00D62935" w:rsidRDefault="007B51D9" w:rsidP="00C44501">
      <w:pPr>
        <w:ind w:firstLine="708"/>
        <w:jc w:val="both"/>
        <w:rPr>
          <w:rFonts w:ascii="Calibri Light" w:hAnsi="Calibri Light" w:cs="Calibri Light"/>
          <w:b/>
          <w:bCs/>
        </w:rPr>
      </w:pPr>
      <w:r w:rsidRPr="00D62935">
        <w:rPr>
          <w:rFonts w:ascii="Calibri Light" w:hAnsi="Calibri Light" w:cs="Calibri Light"/>
          <w:b/>
          <w:bCs/>
        </w:rPr>
        <w:t>Sois béni, Seigneur notre Dieu.</w:t>
      </w:r>
    </w:p>
    <w:p w:rsidR="007B51D9" w:rsidRPr="00A5467E" w:rsidRDefault="007B51D9" w:rsidP="00A5467E">
      <w:pPr>
        <w:ind w:left="1701" w:hanging="285"/>
        <w:rPr>
          <w:rFonts w:ascii="Calibri Light" w:hAnsi="Calibri Light" w:cs="Calibri Light"/>
          <w:bCs/>
        </w:rPr>
      </w:pPr>
      <w:r w:rsidRPr="00D62935">
        <w:rPr>
          <w:rFonts w:ascii="Calibri Light" w:hAnsi="Calibri Light" w:cs="Calibri Light"/>
          <w:b/>
          <w:bCs/>
        </w:rPr>
        <w:t>Tu as donné aux hommes la clarté de la vraie lumière</w:t>
      </w:r>
      <w:r>
        <w:rPr>
          <w:rFonts w:ascii="Calibri Light" w:hAnsi="Calibri Light" w:cs="Calibri Light"/>
          <w:b/>
          <w:bCs/>
        </w:rPr>
        <w:br/>
        <w:t>e</w:t>
      </w:r>
      <w:r w:rsidRPr="00D62935">
        <w:rPr>
          <w:rFonts w:ascii="Calibri Light" w:hAnsi="Calibri Light" w:cs="Calibri Light"/>
          <w:b/>
          <w:bCs/>
        </w:rPr>
        <w:t>n leur envoyant ton Fils Jésus.</w:t>
      </w:r>
    </w:p>
    <w:p w:rsidR="007B51D9" w:rsidRPr="00D62935" w:rsidRDefault="007B51D9" w:rsidP="00A5467E">
      <w:pPr>
        <w:ind w:left="1701" w:hanging="285"/>
        <w:jc w:val="both"/>
        <w:rPr>
          <w:rFonts w:ascii="Calibri Light" w:hAnsi="Calibri Light" w:cs="Calibri Light"/>
          <w:b/>
          <w:bCs/>
        </w:rPr>
      </w:pPr>
      <w:r w:rsidRPr="00D62935">
        <w:rPr>
          <w:rFonts w:ascii="Calibri Light" w:hAnsi="Calibri Light" w:cs="Calibri Light"/>
          <w:b/>
          <w:bCs/>
        </w:rPr>
        <w:t>Que cette lumière qui brille à notre fenêtre en cette nuit de Pâques</w:t>
      </w:r>
      <w:r>
        <w:rPr>
          <w:rFonts w:ascii="Calibri Light" w:hAnsi="Calibri Light" w:cs="Calibri Light"/>
          <w:b/>
          <w:bCs/>
        </w:rPr>
        <w:br/>
        <w:t>f</w:t>
      </w:r>
      <w:r w:rsidRPr="00D62935">
        <w:rPr>
          <w:rFonts w:ascii="Calibri Light" w:hAnsi="Calibri Light" w:cs="Calibri Light"/>
          <w:b/>
          <w:bCs/>
        </w:rPr>
        <w:t>asse de nous des foyers de lumière au cœur du monde.</w:t>
      </w:r>
    </w:p>
    <w:p w:rsidR="007B51D9" w:rsidRPr="00D62935" w:rsidRDefault="007B51D9" w:rsidP="00C44501">
      <w:pPr>
        <w:ind w:left="708" w:firstLine="708"/>
        <w:jc w:val="both"/>
        <w:rPr>
          <w:rFonts w:ascii="Calibri Light" w:hAnsi="Calibri Light" w:cs="Calibri Light"/>
          <w:b/>
          <w:bCs/>
        </w:rPr>
      </w:pPr>
      <w:r w:rsidRPr="00D62935">
        <w:rPr>
          <w:rFonts w:ascii="Calibri Light" w:hAnsi="Calibri Light" w:cs="Calibri Light"/>
          <w:b/>
          <w:bCs/>
        </w:rPr>
        <w:t>Par Jésus, le Christ, notre Seigneur.</w:t>
      </w:r>
    </w:p>
    <w:p w:rsidR="007B51D9" w:rsidRPr="00D62935" w:rsidRDefault="007B51D9" w:rsidP="00C44501">
      <w:pPr>
        <w:ind w:left="708" w:firstLine="708"/>
        <w:jc w:val="both"/>
        <w:rPr>
          <w:rFonts w:ascii="Calibri Light" w:hAnsi="Calibri Light" w:cs="Calibri Light"/>
          <w:b/>
          <w:bCs/>
        </w:rPr>
      </w:pPr>
      <w:r w:rsidRPr="00D62935">
        <w:rPr>
          <w:rFonts w:ascii="Calibri Light" w:hAnsi="Calibri Light" w:cs="Calibri Light"/>
          <w:b/>
          <w:bCs/>
        </w:rPr>
        <w:t>Amen.</w:t>
      </w:r>
    </w:p>
    <w:p w:rsidR="007B51D9" w:rsidRPr="00D62935" w:rsidRDefault="007B51D9" w:rsidP="00C44501">
      <w:pPr>
        <w:jc w:val="both"/>
        <w:rPr>
          <w:rFonts w:ascii="Calibri Light" w:hAnsi="Calibri Light" w:cs="Calibri Light"/>
        </w:rPr>
      </w:pPr>
    </w:p>
    <w:p w:rsidR="007B51D9" w:rsidRPr="00D62935" w:rsidRDefault="007B51D9" w:rsidP="00C44501">
      <w:pPr>
        <w:jc w:val="both"/>
        <w:rPr>
          <w:rFonts w:ascii="Calibri Light" w:hAnsi="Calibri Light" w:cs="Calibri Light"/>
          <w:i/>
          <w:iCs/>
        </w:rPr>
      </w:pPr>
      <w:r w:rsidRPr="00D62935">
        <w:rPr>
          <w:rFonts w:ascii="Calibri Light" w:hAnsi="Calibri Light" w:cs="Calibri Light"/>
          <w:i/>
          <w:iCs/>
        </w:rPr>
        <w:t>On peut alors prendre un chant, par exemple :</w:t>
      </w:r>
    </w:p>
    <w:p w:rsidR="007B51D9" w:rsidRPr="00D62935" w:rsidRDefault="007B51D9" w:rsidP="00C44501">
      <w:pPr>
        <w:jc w:val="center"/>
        <w:rPr>
          <w:rFonts w:ascii="Calibri Light" w:hAnsi="Calibri Light" w:cs="Calibri Light"/>
          <w:i/>
          <w:iCs/>
        </w:rPr>
      </w:pPr>
      <w:r w:rsidRPr="00D62935">
        <w:rPr>
          <w:rFonts w:ascii="Calibri Light" w:hAnsi="Calibri Light" w:cs="Calibri Light"/>
          <w:b/>
          <w:bCs/>
          <w:i/>
          <w:iCs/>
        </w:rPr>
        <w:t>Joyeuse lumière</w:t>
      </w:r>
      <w:r w:rsidRPr="00D62935">
        <w:rPr>
          <w:rFonts w:ascii="Calibri Light" w:hAnsi="Calibri Light" w:cs="Calibri Light"/>
          <w:i/>
          <w:iCs/>
        </w:rPr>
        <w:t xml:space="preserve"> </w:t>
      </w:r>
      <w:r w:rsidRPr="00AF712C">
        <w:rPr>
          <w:rFonts w:ascii="Calibri Light" w:hAnsi="Calibri Light" w:cs="Calibri Light"/>
          <w:sz w:val="20"/>
          <w:szCs w:val="18"/>
        </w:rPr>
        <w:t xml:space="preserve">(I 17 ; </w:t>
      </w:r>
      <w:r w:rsidRPr="00AF712C">
        <w:rPr>
          <w:rFonts w:ascii="Calibri Light" w:hAnsi="Calibri Light" w:cs="Calibri Light"/>
          <w:sz w:val="20"/>
          <w:szCs w:val="18"/>
          <w:shd w:val="clear" w:color="auto" w:fill="FFFFFF"/>
        </w:rPr>
        <w:t>CNA 477)</w:t>
      </w:r>
    </w:p>
    <w:p w:rsidR="007B51D9" w:rsidRDefault="007B51D9" w:rsidP="001E1AD5">
      <w:pPr>
        <w:spacing w:after="240"/>
        <w:rPr>
          <w:b/>
        </w:rPr>
      </w:pPr>
      <w:r w:rsidRPr="001E1AD5">
        <w:rPr>
          <w:b/>
        </w:rPr>
        <w:t>Joyeuse lumière,</w:t>
      </w:r>
      <w:r w:rsidRPr="001E1AD5">
        <w:rPr>
          <w:b/>
        </w:rPr>
        <w:br/>
        <w:t>Splendeur éternelle du Père,</w:t>
      </w:r>
      <w:r w:rsidRPr="001E1AD5">
        <w:rPr>
          <w:b/>
        </w:rPr>
        <w:br/>
        <w:t>Saint et bienheureux Jésus Christ !</w:t>
      </w:r>
    </w:p>
    <w:p w:rsidR="007B51D9" w:rsidRPr="001E1AD5" w:rsidRDefault="007B51D9" w:rsidP="001E1AD5">
      <w:pPr>
        <w:rPr>
          <w:sz w:val="18"/>
        </w:rPr>
      </w:pPr>
      <w:r w:rsidRPr="001E1AD5">
        <w:rPr>
          <w:sz w:val="18"/>
        </w:rPr>
        <w:t>Soliste puis tous :</w:t>
      </w:r>
    </w:p>
    <w:p w:rsidR="007B51D9" w:rsidRDefault="007B51D9" w:rsidP="001E1AD5">
      <w:pPr>
        <w:numPr>
          <w:ilvl w:val="0"/>
          <w:numId w:val="16"/>
        </w:numPr>
        <w:ind w:left="1701"/>
      </w:pPr>
      <w:r>
        <w:t>C’est toi qui éclaires !</w:t>
      </w:r>
    </w:p>
    <w:p w:rsidR="007B51D9" w:rsidRDefault="007B51D9" w:rsidP="001E1AD5">
      <w:pPr>
        <w:numPr>
          <w:ilvl w:val="0"/>
          <w:numId w:val="16"/>
        </w:numPr>
        <w:ind w:left="1701"/>
      </w:pPr>
      <w:r>
        <w:t>C’est toi qui réchauffes !</w:t>
      </w:r>
    </w:p>
    <w:p w:rsidR="007B51D9" w:rsidRDefault="007B51D9" w:rsidP="001E1AD5">
      <w:pPr>
        <w:numPr>
          <w:ilvl w:val="0"/>
          <w:numId w:val="16"/>
        </w:numPr>
        <w:ind w:left="1701"/>
      </w:pPr>
      <w:r>
        <w:t>C’est toi qui purifies !</w:t>
      </w:r>
    </w:p>
    <w:p w:rsidR="007B51D9" w:rsidRDefault="007B51D9" w:rsidP="001E1AD5">
      <w:pPr>
        <w:numPr>
          <w:ilvl w:val="0"/>
          <w:numId w:val="16"/>
        </w:numPr>
        <w:ind w:left="1701"/>
      </w:pPr>
      <w:r>
        <w:t>C’est toi qui ressuscites !</w:t>
      </w:r>
    </w:p>
    <w:p w:rsidR="007B51D9" w:rsidRPr="001E1AD5" w:rsidRDefault="007B51D9" w:rsidP="001E1AD5">
      <w:pPr>
        <w:numPr>
          <w:ilvl w:val="0"/>
          <w:numId w:val="16"/>
        </w:numPr>
        <w:ind w:left="1701"/>
      </w:pPr>
      <w:r>
        <w:t>C’est toi qui transfigures !</w:t>
      </w:r>
    </w:p>
    <w:p w:rsidR="007B51D9" w:rsidRPr="00D62935" w:rsidRDefault="007B51D9" w:rsidP="00C44501">
      <w:pPr>
        <w:jc w:val="both"/>
        <w:rPr>
          <w:rFonts w:ascii="Calibri Light" w:hAnsi="Calibri Light" w:cs="Calibri Light"/>
        </w:rPr>
      </w:pPr>
    </w:p>
    <w:p w:rsidR="007B51D9" w:rsidRPr="00D62935" w:rsidRDefault="007B51D9" w:rsidP="00BF3DF3">
      <w:pPr>
        <w:pStyle w:val="Heading1"/>
      </w:pPr>
      <w:r w:rsidRPr="00D62935">
        <w:t>• Écouter la Parole</w:t>
      </w:r>
    </w:p>
    <w:p w:rsidR="007B51D9" w:rsidRPr="00D62935" w:rsidRDefault="007B51D9" w:rsidP="00C70002">
      <w:pPr>
        <w:pBdr>
          <w:left w:val="single" w:sz="4" w:space="4" w:color="auto"/>
        </w:pBdr>
        <w:jc w:val="both"/>
        <w:rPr>
          <w:rFonts w:ascii="Calibri Light" w:hAnsi="Calibri Light" w:cs="Calibri Light"/>
          <w:i/>
          <w:iCs/>
        </w:rPr>
      </w:pPr>
      <w:r w:rsidRPr="00D62935">
        <w:rPr>
          <w:rFonts w:ascii="Calibri Light" w:hAnsi="Calibri Light" w:cs="Calibri Light"/>
          <w:i/>
          <w:iCs/>
        </w:rPr>
        <w:t xml:space="preserve">La Vigile pascale propose 7 lectures. Elles nous redisent ce que notre baptême, dont nous faisons mémoire en cette nuit, fait de chacun de nous. Il serait souhaitable de lire les 7 textes. Cependant, en fonction de la situation, on en retiendra </w:t>
      </w:r>
      <w:r>
        <w:rPr>
          <w:rFonts w:ascii="Calibri Light" w:hAnsi="Calibri Light" w:cs="Calibri Light"/>
          <w:i/>
          <w:iCs/>
        </w:rPr>
        <w:t>deux ou trois</w:t>
      </w:r>
      <w:r w:rsidRPr="00D62935">
        <w:rPr>
          <w:rFonts w:ascii="Calibri Light" w:hAnsi="Calibri Light" w:cs="Calibri Light"/>
          <w:i/>
          <w:iCs/>
        </w:rPr>
        <w:t xml:space="preserve">, dont Ex 14, 15 – 15, 1a, avant l’épître et l’Évangile. Après chaque lecture, on pourra chanter le psaume, le lire. </w:t>
      </w:r>
    </w:p>
    <w:p w:rsidR="007B51D9" w:rsidRPr="00D62935" w:rsidRDefault="007B51D9" w:rsidP="00C44501">
      <w:pPr>
        <w:jc w:val="both"/>
        <w:rPr>
          <w:rFonts w:ascii="Calibri Light" w:hAnsi="Calibri Light" w:cs="Calibri Light"/>
          <w:i/>
          <w:iCs/>
        </w:rPr>
      </w:pPr>
    </w:p>
    <w:p w:rsidR="007B51D9" w:rsidRPr="00D62935" w:rsidRDefault="007B51D9" w:rsidP="00C44501">
      <w:pPr>
        <w:jc w:val="both"/>
        <w:rPr>
          <w:rFonts w:ascii="Calibri Light" w:hAnsi="Calibri Light" w:cs="Calibri Light"/>
          <w:i/>
          <w:iCs/>
        </w:rPr>
      </w:pPr>
    </w:p>
    <w:p w:rsidR="007B51D9" w:rsidRPr="00D62935" w:rsidRDefault="007B51D9" w:rsidP="00C44501">
      <w:pPr>
        <w:jc w:val="both"/>
        <w:rPr>
          <w:rFonts w:ascii="Calibri Light" w:hAnsi="Calibri Light" w:cs="Calibri Light"/>
          <w:i/>
          <w:iCs/>
        </w:rPr>
      </w:pPr>
      <w:r w:rsidRPr="00D62935">
        <w:rPr>
          <w:rFonts w:ascii="Calibri Light" w:hAnsi="Calibri Light" w:cs="Calibri Light"/>
          <w:i/>
          <w:iCs/>
        </w:rPr>
        <w:t xml:space="preserve">On pourra, si on le souhaite, rajouter une bougie allumée après chaque lecture. </w:t>
      </w:r>
    </w:p>
    <w:p w:rsidR="007B51D9" w:rsidRPr="00D62935" w:rsidRDefault="007B51D9" w:rsidP="00C44501">
      <w:pPr>
        <w:jc w:val="both"/>
        <w:rPr>
          <w:rFonts w:ascii="Calibri Light" w:hAnsi="Calibri Light" w:cs="Calibri Light"/>
        </w:rPr>
      </w:pPr>
    </w:p>
    <w:p w:rsidR="007B51D9" w:rsidRPr="00D62935" w:rsidRDefault="007B51D9" w:rsidP="00D62935">
      <w:pPr>
        <w:pStyle w:val="Heading1"/>
      </w:pPr>
      <w:r w:rsidRPr="00D62935">
        <w:t xml:space="preserve">Première lecture </w:t>
      </w:r>
    </w:p>
    <w:p w:rsidR="007B51D9" w:rsidRPr="00D62935" w:rsidRDefault="007B51D9" w:rsidP="00BF3DF3">
      <w:pPr>
        <w:spacing w:after="240"/>
        <w:ind w:left="1416"/>
        <w:jc w:val="both"/>
        <w:rPr>
          <w:rFonts w:ascii="Calibri Light" w:hAnsi="Calibri Light" w:cs="Calibri Light"/>
          <w:i/>
          <w:iCs/>
        </w:rPr>
      </w:pPr>
      <w:r w:rsidRPr="00D62935">
        <w:rPr>
          <w:rFonts w:ascii="Calibri Light" w:hAnsi="Calibri Light" w:cs="Calibri Light"/>
          <w:i/>
          <w:iCs/>
        </w:rPr>
        <w:t>Le récit de la création nous rappelle que la parole de Dieu est au commencement de tout. Sans elle, il n’y a que le néant. Le baptisé est celui qui reçoit la Parole comme une promesse dont témoigne la création, promesse accomplie dans la Résurrection du Christ et qui fait de chaque baptisé une créature nouvelle.</w:t>
      </w:r>
    </w:p>
    <w:p w:rsidR="007B51D9" w:rsidRPr="00365A3D" w:rsidRDefault="007B51D9" w:rsidP="00365A3D">
      <w:pPr>
        <w:pStyle w:val="NormalWeb"/>
        <w:spacing w:before="0" w:beforeAutospacing="0" w:after="150" w:afterAutospacing="0"/>
        <w:rPr>
          <w:rFonts w:ascii="Arial" w:hAnsi="Arial" w:cs="Arial"/>
        </w:rPr>
      </w:pPr>
      <w:r w:rsidRPr="00365A3D">
        <w:rPr>
          <w:rFonts w:ascii="Arial" w:hAnsi="Arial" w:cs="Arial"/>
        </w:rPr>
        <w:t xml:space="preserve">Lecture du livre de la Genèse </w:t>
      </w:r>
      <w:r w:rsidRPr="00365A3D">
        <w:rPr>
          <w:rFonts w:ascii="Arial" w:hAnsi="Arial" w:cs="Arial"/>
          <w:sz w:val="20"/>
        </w:rPr>
        <w:t>(</w:t>
      </w:r>
      <w:r w:rsidRPr="00365A3D">
        <w:rPr>
          <w:rFonts w:ascii="Arial" w:hAnsi="Arial" w:cs="Arial"/>
          <w:bCs/>
          <w:sz w:val="20"/>
        </w:rPr>
        <w:t xml:space="preserve">Gn </w:t>
      </w:r>
      <w:r>
        <w:rPr>
          <w:rFonts w:ascii="Arial" w:hAnsi="Arial" w:cs="Arial"/>
          <w:bCs/>
          <w:sz w:val="20"/>
        </w:rPr>
        <w:t>1</w:t>
      </w:r>
      <w:r w:rsidRPr="00365A3D">
        <w:rPr>
          <w:rFonts w:ascii="Arial" w:hAnsi="Arial" w:cs="Arial"/>
          <w:bCs/>
          <w:sz w:val="20"/>
        </w:rPr>
        <w:t>,1</w:t>
      </w:r>
      <w:r>
        <w:rPr>
          <w:rFonts w:ascii="Arial" w:hAnsi="Arial" w:cs="Arial"/>
          <w:bCs/>
          <w:sz w:val="20"/>
        </w:rPr>
        <w:t xml:space="preserve"> – 2,2</w:t>
      </w:r>
      <w:r w:rsidRPr="00365A3D">
        <w:rPr>
          <w:rFonts w:ascii="Arial" w:hAnsi="Arial" w:cs="Arial"/>
          <w:bCs/>
          <w:sz w:val="20"/>
        </w:rPr>
        <w:t>)</w:t>
      </w:r>
    </w:p>
    <w:p w:rsidR="007B51D9"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Au commencement,</w:t>
      </w:r>
      <w:r w:rsidRPr="00D62935">
        <w:rPr>
          <w:rFonts w:ascii="Arial" w:hAnsi="Arial" w:cs="Arial"/>
          <w:sz w:val="23"/>
          <w:szCs w:val="23"/>
        </w:rPr>
        <w:br/>
        <w:t>Dieu créa le ciel et la terre.</w:t>
      </w:r>
      <w:r w:rsidRPr="00D62935">
        <w:rPr>
          <w:rFonts w:ascii="Arial" w:hAnsi="Arial" w:cs="Arial"/>
          <w:sz w:val="23"/>
          <w:szCs w:val="23"/>
        </w:rPr>
        <w:br/>
        <w:t>    La terre était informe et vide,</w:t>
      </w:r>
      <w:r w:rsidRPr="00D62935">
        <w:rPr>
          <w:rFonts w:ascii="Arial" w:hAnsi="Arial" w:cs="Arial"/>
          <w:sz w:val="23"/>
          <w:szCs w:val="23"/>
        </w:rPr>
        <w:br/>
        <w:t>les ténèbres étaient au-dessus de l’abîme</w:t>
      </w:r>
      <w:r w:rsidRPr="00D62935">
        <w:rPr>
          <w:rFonts w:ascii="Arial" w:hAnsi="Arial" w:cs="Arial"/>
          <w:sz w:val="23"/>
          <w:szCs w:val="23"/>
        </w:rPr>
        <w:br/>
        <w:t>et le souffle de Dieu planait au-dessus des eaux.</w:t>
      </w:r>
    </w:p>
    <w:p w:rsidR="007B51D9" w:rsidRPr="00D62935" w:rsidRDefault="007B51D9" w:rsidP="00D62935">
      <w:pPr>
        <w:pStyle w:val="NormalWeb"/>
        <w:spacing w:before="0" w:beforeAutospacing="0" w:after="150" w:afterAutospacing="0"/>
        <w:rPr>
          <w:rFonts w:ascii="Arial" w:hAnsi="Arial" w:cs="Arial"/>
          <w:sz w:val="23"/>
          <w:szCs w:val="23"/>
        </w:rPr>
      </w:pPr>
      <w:r>
        <w:pict>
          <v:shape id="_x0000_i1026" type="#_x0000_t75" alt="Viens Esprit-Saint" style="width:320.25pt;height:102.75pt">
            <v:imagedata r:id="rId9" r:href="rId10"/>
          </v:shape>
        </w:pic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Dieu dit :</w:t>
      </w:r>
      <w:r w:rsidRPr="00D62935">
        <w:rPr>
          <w:rFonts w:ascii="Arial" w:hAnsi="Arial" w:cs="Arial"/>
          <w:sz w:val="23"/>
          <w:szCs w:val="23"/>
        </w:rPr>
        <w:br/>
        <w:t>« Que la lumière soit. »</w:t>
      </w:r>
      <w:r w:rsidRPr="00D62935">
        <w:rPr>
          <w:rFonts w:ascii="Arial" w:hAnsi="Arial" w:cs="Arial"/>
          <w:sz w:val="23"/>
          <w:szCs w:val="23"/>
        </w:rPr>
        <w:br/>
        <w:t>Et la lumière fut.</w:t>
      </w:r>
      <w:r w:rsidRPr="00D62935">
        <w:rPr>
          <w:rFonts w:ascii="Arial" w:hAnsi="Arial" w:cs="Arial"/>
          <w:sz w:val="23"/>
          <w:szCs w:val="23"/>
        </w:rPr>
        <w:br/>
        <w:t>    Dieu vit que la lumière était bonne,</w:t>
      </w:r>
      <w:r w:rsidRPr="00D62935">
        <w:rPr>
          <w:rFonts w:ascii="Arial" w:hAnsi="Arial" w:cs="Arial"/>
          <w:sz w:val="23"/>
          <w:szCs w:val="23"/>
        </w:rPr>
        <w:br/>
        <w:t>et Dieu sépara la lumière des ténèbres.</w:t>
      </w:r>
      <w:r w:rsidRPr="00D62935">
        <w:rPr>
          <w:rFonts w:ascii="Arial" w:hAnsi="Arial" w:cs="Arial"/>
          <w:sz w:val="23"/>
          <w:szCs w:val="23"/>
        </w:rPr>
        <w:br/>
        <w:t>    Dieu appela la lumière « jour »,</w:t>
      </w:r>
      <w:r w:rsidRPr="00D62935">
        <w:rPr>
          <w:rFonts w:ascii="Arial" w:hAnsi="Arial" w:cs="Arial"/>
          <w:sz w:val="23"/>
          <w:szCs w:val="23"/>
        </w:rPr>
        <w:br/>
        <w:t>il appela les ténèbres « nuit ».</w:t>
      </w:r>
      <w:r w:rsidRPr="00D62935">
        <w:rPr>
          <w:rFonts w:ascii="Arial" w:hAnsi="Arial" w:cs="Arial"/>
          <w:sz w:val="23"/>
          <w:szCs w:val="23"/>
        </w:rPr>
        <w:br/>
        <w:t>Il y eut un soir, il y eut un matin :</w:t>
      </w:r>
      <w:r w:rsidRPr="00D62935">
        <w:rPr>
          <w:rFonts w:ascii="Arial" w:hAnsi="Arial" w:cs="Arial"/>
          <w:sz w:val="23"/>
          <w:szCs w:val="23"/>
        </w:rPr>
        <w:br/>
        <w:t>premier jour.</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Et Dieu dit :</w:t>
      </w:r>
      <w:r w:rsidRPr="00D62935">
        <w:rPr>
          <w:rFonts w:ascii="Arial" w:hAnsi="Arial" w:cs="Arial"/>
          <w:sz w:val="23"/>
          <w:szCs w:val="23"/>
        </w:rPr>
        <w:br/>
        <w:t>« Qu’il y ait un firmament au milieu des eaux,</w:t>
      </w:r>
      <w:r w:rsidRPr="00D62935">
        <w:rPr>
          <w:rFonts w:ascii="Arial" w:hAnsi="Arial" w:cs="Arial"/>
          <w:sz w:val="23"/>
          <w:szCs w:val="23"/>
        </w:rPr>
        <w:br/>
        <w:t>et qu’il sépare les eaux. »</w:t>
      </w:r>
      <w:r w:rsidRPr="00D62935">
        <w:rPr>
          <w:rFonts w:ascii="Arial" w:hAnsi="Arial" w:cs="Arial"/>
          <w:sz w:val="23"/>
          <w:szCs w:val="23"/>
        </w:rPr>
        <w:br/>
        <w:t>    Dieu fit le firmament,</w:t>
      </w:r>
      <w:r w:rsidRPr="00D62935">
        <w:rPr>
          <w:rFonts w:ascii="Arial" w:hAnsi="Arial" w:cs="Arial"/>
          <w:sz w:val="23"/>
          <w:szCs w:val="23"/>
        </w:rPr>
        <w:br/>
        <w:t>il sépara les eaux qui sont au-dessous du firmament</w:t>
      </w:r>
      <w:r w:rsidRPr="00D62935">
        <w:rPr>
          <w:rFonts w:ascii="Arial" w:hAnsi="Arial" w:cs="Arial"/>
          <w:sz w:val="23"/>
          <w:szCs w:val="23"/>
        </w:rPr>
        <w:br/>
        <w:t>et les eaux qui sont au-dessus.</w:t>
      </w:r>
      <w:r w:rsidRPr="00D62935">
        <w:rPr>
          <w:rFonts w:ascii="Arial" w:hAnsi="Arial" w:cs="Arial"/>
          <w:sz w:val="23"/>
          <w:szCs w:val="23"/>
        </w:rPr>
        <w:br/>
        <w:t>Et ce fut ainsi.</w:t>
      </w:r>
      <w:r w:rsidRPr="00D62935">
        <w:rPr>
          <w:rFonts w:ascii="Arial" w:hAnsi="Arial" w:cs="Arial"/>
          <w:sz w:val="23"/>
          <w:szCs w:val="23"/>
        </w:rPr>
        <w:br/>
        <w:t>    Dieu appela le firmament « ciel ».</w:t>
      </w:r>
      <w:r w:rsidRPr="00D62935">
        <w:rPr>
          <w:rFonts w:ascii="Arial" w:hAnsi="Arial" w:cs="Arial"/>
          <w:sz w:val="23"/>
          <w:szCs w:val="23"/>
        </w:rPr>
        <w:br/>
        <w:t>Il y eut un soir, il y eut un matin :</w:t>
      </w:r>
      <w:r w:rsidRPr="00D62935">
        <w:rPr>
          <w:rFonts w:ascii="Arial" w:hAnsi="Arial" w:cs="Arial"/>
          <w:sz w:val="23"/>
          <w:szCs w:val="23"/>
        </w:rPr>
        <w:br/>
        <w:t>deuxième jour.</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Et Dieu dit :</w:t>
      </w:r>
      <w:r w:rsidRPr="00D62935">
        <w:rPr>
          <w:rFonts w:ascii="Arial" w:hAnsi="Arial" w:cs="Arial"/>
          <w:sz w:val="23"/>
          <w:szCs w:val="23"/>
        </w:rPr>
        <w:br/>
        <w:t>« Les eaux qui sont au-dessous du ciel,</w:t>
      </w:r>
      <w:r w:rsidRPr="00D62935">
        <w:rPr>
          <w:rFonts w:ascii="Arial" w:hAnsi="Arial" w:cs="Arial"/>
          <w:sz w:val="23"/>
          <w:szCs w:val="23"/>
        </w:rPr>
        <w:br/>
        <w:t>qu’elles se rassemblent en un seul lieu,</w:t>
      </w:r>
      <w:r w:rsidRPr="00D62935">
        <w:rPr>
          <w:rFonts w:ascii="Arial" w:hAnsi="Arial" w:cs="Arial"/>
          <w:sz w:val="23"/>
          <w:szCs w:val="23"/>
        </w:rPr>
        <w:br/>
        <w:t>et que paraisse la terre ferme. »</w:t>
      </w:r>
      <w:r w:rsidRPr="00D62935">
        <w:rPr>
          <w:rFonts w:ascii="Arial" w:hAnsi="Arial" w:cs="Arial"/>
          <w:sz w:val="23"/>
          <w:szCs w:val="23"/>
        </w:rPr>
        <w:br/>
        <w:t>Et ce fut ainsi.</w:t>
      </w:r>
      <w:r w:rsidRPr="00D62935">
        <w:rPr>
          <w:rFonts w:ascii="Arial" w:hAnsi="Arial" w:cs="Arial"/>
          <w:sz w:val="23"/>
          <w:szCs w:val="23"/>
        </w:rPr>
        <w:br/>
        <w:t>    Dieu appela la terre ferme « terre »,</w:t>
      </w:r>
      <w:r w:rsidRPr="00D62935">
        <w:rPr>
          <w:rFonts w:ascii="Arial" w:hAnsi="Arial" w:cs="Arial"/>
          <w:sz w:val="23"/>
          <w:szCs w:val="23"/>
        </w:rPr>
        <w:br/>
        <w:t>et il appela la masse des eaux « mer ».</w:t>
      </w:r>
      <w:r w:rsidRPr="00D62935">
        <w:rPr>
          <w:rFonts w:ascii="Arial" w:hAnsi="Arial" w:cs="Arial"/>
          <w:sz w:val="23"/>
          <w:szCs w:val="23"/>
        </w:rPr>
        <w:br/>
        <w:t>Et Dieu vit que cela était bon.</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Dieu dit :</w:t>
      </w:r>
      <w:r w:rsidRPr="00D62935">
        <w:rPr>
          <w:rFonts w:ascii="Arial" w:hAnsi="Arial" w:cs="Arial"/>
          <w:sz w:val="23"/>
          <w:szCs w:val="23"/>
        </w:rPr>
        <w:br/>
        <w:t>« Que la terre produise l’herbe,</w:t>
      </w:r>
      <w:r w:rsidRPr="00D62935">
        <w:rPr>
          <w:rFonts w:ascii="Arial" w:hAnsi="Arial" w:cs="Arial"/>
          <w:sz w:val="23"/>
          <w:szCs w:val="23"/>
        </w:rPr>
        <w:br/>
        <w:t>la plante qui porte sa semence,</w:t>
      </w:r>
      <w:r w:rsidRPr="00D62935">
        <w:rPr>
          <w:rFonts w:ascii="Arial" w:hAnsi="Arial" w:cs="Arial"/>
          <w:sz w:val="23"/>
          <w:szCs w:val="23"/>
        </w:rPr>
        <w:br/>
        <w:t>et que, sur la terre, l’arbre à fruit donne,</w:t>
      </w:r>
      <w:r w:rsidRPr="00D62935">
        <w:rPr>
          <w:rFonts w:ascii="Arial" w:hAnsi="Arial" w:cs="Arial"/>
          <w:sz w:val="23"/>
          <w:szCs w:val="23"/>
        </w:rPr>
        <w:br/>
        <w:t>selon son espèce,</w:t>
      </w:r>
      <w:r w:rsidRPr="00D62935">
        <w:rPr>
          <w:rFonts w:ascii="Arial" w:hAnsi="Arial" w:cs="Arial"/>
          <w:sz w:val="23"/>
          <w:szCs w:val="23"/>
        </w:rPr>
        <w:br/>
        <w:t>le fruit qui porte sa semence. »</w:t>
      </w:r>
      <w:r w:rsidRPr="00D62935">
        <w:rPr>
          <w:rFonts w:ascii="Arial" w:hAnsi="Arial" w:cs="Arial"/>
          <w:sz w:val="23"/>
          <w:szCs w:val="23"/>
        </w:rPr>
        <w:br/>
        <w:t>Et ce fut ainsi.</w:t>
      </w:r>
      <w:r w:rsidRPr="00D62935">
        <w:rPr>
          <w:rFonts w:ascii="Arial" w:hAnsi="Arial" w:cs="Arial"/>
          <w:sz w:val="23"/>
          <w:szCs w:val="23"/>
        </w:rPr>
        <w:br/>
        <w:t>    La terre produisit l’herbe,</w:t>
      </w:r>
      <w:r w:rsidRPr="00D62935">
        <w:rPr>
          <w:rFonts w:ascii="Arial" w:hAnsi="Arial" w:cs="Arial"/>
          <w:sz w:val="23"/>
          <w:szCs w:val="23"/>
        </w:rPr>
        <w:br/>
        <w:t>la plante qui porte sa semence, selon son espèce,</w:t>
      </w:r>
      <w:r w:rsidRPr="00D62935">
        <w:rPr>
          <w:rFonts w:ascii="Arial" w:hAnsi="Arial" w:cs="Arial"/>
          <w:sz w:val="23"/>
          <w:szCs w:val="23"/>
        </w:rPr>
        <w:br/>
        <w:t>et l’arbre qui donne, selon son espèce,</w:t>
      </w:r>
      <w:r w:rsidRPr="00D62935">
        <w:rPr>
          <w:rFonts w:ascii="Arial" w:hAnsi="Arial" w:cs="Arial"/>
          <w:sz w:val="23"/>
          <w:szCs w:val="23"/>
        </w:rPr>
        <w:br/>
        <w:t>le fruit qui porte sa semence.</w:t>
      </w:r>
      <w:r w:rsidRPr="00D62935">
        <w:rPr>
          <w:rFonts w:ascii="Arial" w:hAnsi="Arial" w:cs="Arial"/>
          <w:sz w:val="23"/>
          <w:szCs w:val="23"/>
        </w:rPr>
        <w:br/>
        <w:t>Et Dieu vit que cela était bon.</w:t>
      </w:r>
      <w:r w:rsidRPr="00D62935">
        <w:rPr>
          <w:rFonts w:ascii="Arial" w:hAnsi="Arial" w:cs="Arial"/>
          <w:sz w:val="23"/>
          <w:szCs w:val="23"/>
        </w:rPr>
        <w:br/>
        <w:t>    Il y eut un soir, il y eut un matin :</w:t>
      </w:r>
      <w:r w:rsidRPr="00D62935">
        <w:rPr>
          <w:rFonts w:ascii="Arial" w:hAnsi="Arial" w:cs="Arial"/>
          <w:sz w:val="23"/>
          <w:szCs w:val="23"/>
        </w:rPr>
        <w:br/>
        <w:t>troisième jour.</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Et Dieu dit :</w:t>
      </w:r>
      <w:r w:rsidRPr="00D62935">
        <w:rPr>
          <w:rFonts w:ascii="Arial" w:hAnsi="Arial" w:cs="Arial"/>
          <w:sz w:val="23"/>
          <w:szCs w:val="23"/>
        </w:rPr>
        <w:br/>
        <w:t>« Qu’il y ait des luminaires au firmament du ciel,</w:t>
      </w:r>
      <w:r w:rsidRPr="00D62935">
        <w:rPr>
          <w:rFonts w:ascii="Arial" w:hAnsi="Arial" w:cs="Arial"/>
          <w:sz w:val="23"/>
          <w:szCs w:val="23"/>
        </w:rPr>
        <w:br/>
        <w:t>pour séparer le jour de la nuit ;</w:t>
      </w:r>
      <w:r w:rsidRPr="00D62935">
        <w:rPr>
          <w:rFonts w:ascii="Arial" w:hAnsi="Arial" w:cs="Arial"/>
          <w:sz w:val="23"/>
          <w:szCs w:val="23"/>
        </w:rPr>
        <w:br/>
        <w:t>qu’ils servent de signes</w:t>
      </w:r>
      <w:r w:rsidRPr="00D62935">
        <w:rPr>
          <w:rFonts w:ascii="Arial" w:hAnsi="Arial" w:cs="Arial"/>
          <w:sz w:val="23"/>
          <w:szCs w:val="23"/>
        </w:rPr>
        <w:br/>
        <w:t>pour marquer les fêtes, les jours et les années ;</w:t>
      </w:r>
      <w:r w:rsidRPr="00D62935">
        <w:rPr>
          <w:rFonts w:ascii="Arial" w:hAnsi="Arial" w:cs="Arial"/>
          <w:sz w:val="23"/>
          <w:szCs w:val="23"/>
        </w:rPr>
        <w:br/>
        <w:t>    et qu’ils soient, au firmament du ciel,</w:t>
      </w:r>
      <w:r w:rsidRPr="00D62935">
        <w:rPr>
          <w:rFonts w:ascii="Arial" w:hAnsi="Arial" w:cs="Arial"/>
          <w:sz w:val="23"/>
          <w:szCs w:val="23"/>
        </w:rPr>
        <w:br/>
        <w:t>des luminaires pour éclairer la terre. »</w:t>
      </w:r>
      <w:r w:rsidRPr="00D62935">
        <w:rPr>
          <w:rFonts w:ascii="Arial" w:hAnsi="Arial" w:cs="Arial"/>
          <w:sz w:val="23"/>
          <w:szCs w:val="23"/>
        </w:rPr>
        <w:br/>
        <w:t>Et ce fut ainsi.</w:t>
      </w:r>
      <w:r w:rsidRPr="00D62935">
        <w:rPr>
          <w:rFonts w:ascii="Arial" w:hAnsi="Arial" w:cs="Arial"/>
          <w:sz w:val="23"/>
          <w:szCs w:val="23"/>
        </w:rPr>
        <w:br/>
        <w:t>    Dieu fit les deux grands luminaires :</w:t>
      </w:r>
      <w:r w:rsidRPr="00D62935">
        <w:rPr>
          <w:rFonts w:ascii="Arial" w:hAnsi="Arial" w:cs="Arial"/>
          <w:sz w:val="23"/>
          <w:szCs w:val="23"/>
        </w:rPr>
        <w:br/>
        <w:t>le plus grand pour commander au jour,</w:t>
      </w:r>
      <w:r w:rsidRPr="00D62935">
        <w:rPr>
          <w:rFonts w:ascii="Arial" w:hAnsi="Arial" w:cs="Arial"/>
          <w:sz w:val="23"/>
          <w:szCs w:val="23"/>
        </w:rPr>
        <w:br/>
        <w:t>le plus petit pour commander à la nuit ;</w:t>
      </w:r>
      <w:r w:rsidRPr="00D62935">
        <w:rPr>
          <w:rFonts w:ascii="Arial" w:hAnsi="Arial" w:cs="Arial"/>
          <w:sz w:val="23"/>
          <w:szCs w:val="23"/>
        </w:rPr>
        <w:br/>
        <w:t>il fit aussi les étoiles.</w:t>
      </w:r>
      <w:r w:rsidRPr="00D62935">
        <w:rPr>
          <w:rFonts w:ascii="Arial" w:hAnsi="Arial" w:cs="Arial"/>
          <w:sz w:val="23"/>
          <w:szCs w:val="23"/>
        </w:rPr>
        <w:br/>
        <w:t>    Dieu les plaça au firmament du ciel</w:t>
      </w:r>
      <w:r w:rsidRPr="00D62935">
        <w:rPr>
          <w:rFonts w:ascii="Arial" w:hAnsi="Arial" w:cs="Arial"/>
          <w:sz w:val="23"/>
          <w:szCs w:val="23"/>
        </w:rPr>
        <w:br/>
        <w:t>pour éclairer la terre,</w:t>
      </w:r>
      <w:r w:rsidRPr="00D62935">
        <w:rPr>
          <w:rFonts w:ascii="Arial" w:hAnsi="Arial" w:cs="Arial"/>
          <w:sz w:val="23"/>
          <w:szCs w:val="23"/>
        </w:rPr>
        <w:br/>
        <w:t>    pour commander au jour et à la nuit,</w:t>
      </w:r>
      <w:r w:rsidRPr="00D62935">
        <w:rPr>
          <w:rFonts w:ascii="Arial" w:hAnsi="Arial" w:cs="Arial"/>
          <w:sz w:val="23"/>
          <w:szCs w:val="23"/>
        </w:rPr>
        <w:br/>
        <w:t>pour séparer la lumière des ténèbres.</w:t>
      </w:r>
      <w:r w:rsidRPr="00D62935">
        <w:rPr>
          <w:rFonts w:ascii="Arial" w:hAnsi="Arial" w:cs="Arial"/>
          <w:sz w:val="23"/>
          <w:szCs w:val="23"/>
        </w:rPr>
        <w:br/>
        <w:t>Et Dieu vit que cela était bon.</w:t>
      </w:r>
      <w:r w:rsidRPr="00D62935">
        <w:rPr>
          <w:rFonts w:ascii="Arial" w:hAnsi="Arial" w:cs="Arial"/>
          <w:sz w:val="23"/>
          <w:szCs w:val="23"/>
        </w:rPr>
        <w:br/>
        <w:t>    Il y eut un soir, il y eut un matin :</w:t>
      </w:r>
      <w:r w:rsidRPr="00D62935">
        <w:rPr>
          <w:rFonts w:ascii="Arial" w:hAnsi="Arial" w:cs="Arial"/>
          <w:sz w:val="23"/>
          <w:szCs w:val="23"/>
        </w:rPr>
        <w:br/>
        <w:t>quatrième jour.</w:t>
      </w:r>
    </w:p>
    <w:p w:rsidR="007B51D9"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Et Dieu dit :</w:t>
      </w:r>
      <w:r w:rsidRPr="00D62935">
        <w:rPr>
          <w:rFonts w:ascii="Arial" w:hAnsi="Arial" w:cs="Arial"/>
          <w:sz w:val="23"/>
          <w:szCs w:val="23"/>
        </w:rPr>
        <w:br/>
        <w:t>« Que les eaux foisonnent</w:t>
      </w:r>
      <w:r w:rsidRPr="00D62935">
        <w:rPr>
          <w:rFonts w:ascii="Arial" w:hAnsi="Arial" w:cs="Arial"/>
          <w:sz w:val="23"/>
          <w:szCs w:val="23"/>
        </w:rPr>
        <w:br/>
        <w:t>d’une profusion d’êtres vivants,</w:t>
      </w:r>
      <w:r w:rsidRPr="00D62935">
        <w:rPr>
          <w:rFonts w:ascii="Arial" w:hAnsi="Arial" w:cs="Arial"/>
          <w:sz w:val="23"/>
          <w:szCs w:val="23"/>
        </w:rPr>
        <w:br/>
        <w:t>et que les oiseaux volent au-dessus de la terre,</w:t>
      </w:r>
      <w:r w:rsidRPr="00D62935">
        <w:rPr>
          <w:rFonts w:ascii="Arial" w:hAnsi="Arial" w:cs="Arial"/>
          <w:sz w:val="23"/>
          <w:szCs w:val="23"/>
        </w:rPr>
        <w:br/>
        <w:t>sous le firmament du ciel. »</w:t>
      </w:r>
      <w:r w:rsidRPr="00D62935">
        <w:rPr>
          <w:rFonts w:ascii="Arial" w:hAnsi="Arial" w:cs="Arial"/>
          <w:sz w:val="23"/>
          <w:szCs w:val="23"/>
        </w:rPr>
        <w:br/>
        <w:t>    Dieu créa, selon leur espèce,</w:t>
      </w:r>
      <w:r w:rsidRPr="00D62935">
        <w:rPr>
          <w:rFonts w:ascii="Arial" w:hAnsi="Arial" w:cs="Arial"/>
          <w:sz w:val="23"/>
          <w:szCs w:val="23"/>
        </w:rPr>
        <w:br/>
        <w:t>les grands monstres marins,</w:t>
      </w:r>
      <w:r w:rsidRPr="00D62935">
        <w:rPr>
          <w:rFonts w:ascii="Arial" w:hAnsi="Arial" w:cs="Arial"/>
          <w:sz w:val="23"/>
          <w:szCs w:val="23"/>
        </w:rPr>
        <w:br/>
        <w:t>tous les êtres vivants qui vont et viennent</w:t>
      </w:r>
      <w:r w:rsidRPr="00D62935">
        <w:rPr>
          <w:rFonts w:ascii="Arial" w:hAnsi="Arial" w:cs="Arial"/>
          <w:sz w:val="23"/>
          <w:szCs w:val="23"/>
        </w:rPr>
        <w:br/>
        <w:t>et foisonnent dans les eaux,</w:t>
      </w:r>
      <w:r w:rsidRPr="00D62935">
        <w:rPr>
          <w:rFonts w:ascii="Arial" w:hAnsi="Arial" w:cs="Arial"/>
          <w:sz w:val="23"/>
          <w:szCs w:val="23"/>
        </w:rPr>
        <w:br/>
        <w:t>et aussi, selon leur espèce,</w:t>
      </w:r>
      <w:r w:rsidRPr="00D62935">
        <w:rPr>
          <w:rFonts w:ascii="Arial" w:hAnsi="Arial" w:cs="Arial"/>
          <w:sz w:val="23"/>
          <w:szCs w:val="23"/>
        </w:rPr>
        <w:br/>
        <w:t>tous les oiseaux qui volent.</w:t>
      </w:r>
      <w:r w:rsidRPr="00D62935">
        <w:rPr>
          <w:rFonts w:ascii="Arial" w:hAnsi="Arial" w:cs="Arial"/>
          <w:sz w:val="23"/>
          <w:szCs w:val="23"/>
        </w:rPr>
        <w:br/>
        <w:t>Et Dieu vit que cela était bon.</w:t>
      </w:r>
      <w:r w:rsidRPr="00D62935">
        <w:rPr>
          <w:rFonts w:ascii="Arial" w:hAnsi="Arial" w:cs="Arial"/>
          <w:sz w:val="23"/>
          <w:szCs w:val="23"/>
        </w:rPr>
        <w:br/>
        <w:t>    Dieu les bénit par ces paroles :</w:t>
      </w:r>
      <w:r w:rsidRPr="00D62935">
        <w:rPr>
          <w:rFonts w:ascii="Arial" w:hAnsi="Arial" w:cs="Arial"/>
          <w:sz w:val="23"/>
          <w:szCs w:val="23"/>
        </w:rPr>
        <w:br/>
        <w:t>« Soyez féconds et multipliez-vous,</w:t>
      </w:r>
      <w:r w:rsidRPr="00D62935">
        <w:rPr>
          <w:rFonts w:ascii="Arial" w:hAnsi="Arial" w:cs="Arial"/>
          <w:sz w:val="23"/>
          <w:szCs w:val="23"/>
        </w:rPr>
        <w:br/>
        <w:t>remplissez les mers,</w:t>
      </w:r>
      <w:r w:rsidRPr="00D62935">
        <w:rPr>
          <w:rFonts w:ascii="Arial" w:hAnsi="Arial" w:cs="Arial"/>
          <w:sz w:val="23"/>
          <w:szCs w:val="23"/>
        </w:rPr>
        <w:br/>
        <w:t>que les oiseaux se multiplient sur la terre. »</w:t>
      </w:r>
      <w:r w:rsidRPr="00D62935">
        <w:rPr>
          <w:rFonts w:ascii="Arial" w:hAnsi="Arial" w:cs="Arial"/>
          <w:sz w:val="23"/>
          <w:szCs w:val="23"/>
        </w:rPr>
        <w:br/>
        <w:t>    Il y eut un soir, il y eut un matin :</w:t>
      </w:r>
      <w:r w:rsidRPr="00D62935">
        <w:rPr>
          <w:rFonts w:ascii="Arial" w:hAnsi="Arial" w:cs="Arial"/>
          <w:sz w:val="23"/>
          <w:szCs w:val="23"/>
        </w:rPr>
        <w:br/>
        <w:t>cinquième jour.</w:t>
      </w:r>
    </w:p>
    <w:p w:rsidR="007B51D9" w:rsidRPr="00D62935" w:rsidRDefault="007B51D9" w:rsidP="00D62935">
      <w:pPr>
        <w:pStyle w:val="NormalWeb"/>
        <w:spacing w:before="0" w:beforeAutospacing="0" w:after="150" w:afterAutospacing="0"/>
        <w:rPr>
          <w:rFonts w:ascii="Arial" w:hAnsi="Arial" w:cs="Arial"/>
          <w:sz w:val="23"/>
          <w:szCs w:val="23"/>
        </w:rPr>
      </w:pP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Et Dieu dit :</w:t>
      </w:r>
      <w:r w:rsidRPr="00D62935">
        <w:rPr>
          <w:rFonts w:ascii="Arial" w:hAnsi="Arial" w:cs="Arial"/>
          <w:sz w:val="23"/>
          <w:szCs w:val="23"/>
        </w:rPr>
        <w:br/>
        <w:t>« Que la terre produise des êtres vivants</w:t>
      </w:r>
      <w:r w:rsidRPr="00D62935">
        <w:rPr>
          <w:rFonts w:ascii="Arial" w:hAnsi="Arial" w:cs="Arial"/>
          <w:sz w:val="23"/>
          <w:szCs w:val="23"/>
        </w:rPr>
        <w:br/>
        <w:t>selon leur espèce,</w:t>
      </w:r>
      <w:r w:rsidRPr="00D62935">
        <w:rPr>
          <w:rFonts w:ascii="Arial" w:hAnsi="Arial" w:cs="Arial"/>
          <w:sz w:val="23"/>
          <w:szCs w:val="23"/>
        </w:rPr>
        <w:br/>
        <w:t>bestiaux, bestioles et bêtes sauvages</w:t>
      </w:r>
      <w:r w:rsidRPr="00D62935">
        <w:rPr>
          <w:rFonts w:ascii="Arial" w:hAnsi="Arial" w:cs="Arial"/>
          <w:sz w:val="23"/>
          <w:szCs w:val="23"/>
        </w:rPr>
        <w:br/>
        <w:t>selon leur espèce. »</w:t>
      </w:r>
      <w:r w:rsidRPr="00D62935">
        <w:rPr>
          <w:rFonts w:ascii="Arial" w:hAnsi="Arial" w:cs="Arial"/>
          <w:sz w:val="23"/>
          <w:szCs w:val="23"/>
        </w:rPr>
        <w:br/>
        <w:t>Et ce fut ainsi.</w:t>
      </w:r>
      <w:r w:rsidRPr="00D62935">
        <w:rPr>
          <w:rFonts w:ascii="Arial" w:hAnsi="Arial" w:cs="Arial"/>
          <w:sz w:val="23"/>
          <w:szCs w:val="23"/>
        </w:rPr>
        <w:br/>
        <w:t>    Dieu fit les bêtes sauvages selon leur espèce,</w:t>
      </w:r>
      <w:r w:rsidRPr="00D62935">
        <w:rPr>
          <w:rFonts w:ascii="Arial" w:hAnsi="Arial" w:cs="Arial"/>
          <w:sz w:val="23"/>
          <w:szCs w:val="23"/>
        </w:rPr>
        <w:br/>
        <w:t>les bestiaux selon leur espèce,</w:t>
      </w:r>
      <w:r w:rsidRPr="00D62935">
        <w:rPr>
          <w:rFonts w:ascii="Arial" w:hAnsi="Arial" w:cs="Arial"/>
          <w:sz w:val="23"/>
          <w:szCs w:val="23"/>
        </w:rPr>
        <w:br/>
        <w:t>et toutes les bestioles de la terre selon leur espèce.</w:t>
      </w:r>
      <w:r w:rsidRPr="00D62935">
        <w:rPr>
          <w:rFonts w:ascii="Arial" w:hAnsi="Arial" w:cs="Arial"/>
          <w:sz w:val="23"/>
          <w:szCs w:val="23"/>
        </w:rPr>
        <w:br/>
        <w:t>Et Dieu vit que cela était bon.</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Dieu dit :</w:t>
      </w:r>
      <w:r w:rsidRPr="00D62935">
        <w:rPr>
          <w:rFonts w:ascii="Arial" w:hAnsi="Arial" w:cs="Arial"/>
          <w:sz w:val="23"/>
          <w:szCs w:val="23"/>
        </w:rPr>
        <w:br/>
        <w:t>« Faisons l’homme à notre image,</w:t>
      </w:r>
      <w:r w:rsidRPr="00D62935">
        <w:rPr>
          <w:rFonts w:ascii="Arial" w:hAnsi="Arial" w:cs="Arial"/>
          <w:sz w:val="23"/>
          <w:szCs w:val="23"/>
        </w:rPr>
        <w:br/>
        <w:t>selon notre ressemblance.</w:t>
      </w:r>
      <w:r w:rsidRPr="00D62935">
        <w:rPr>
          <w:rFonts w:ascii="Arial" w:hAnsi="Arial" w:cs="Arial"/>
          <w:sz w:val="23"/>
          <w:szCs w:val="23"/>
        </w:rPr>
        <w:br/>
        <w:t>Qu’il soit le maître des poissons de la mer, des oiseaux du ciel,</w:t>
      </w:r>
      <w:r w:rsidRPr="00D62935">
        <w:rPr>
          <w:rFonts w:ascii="Arial" w:hAnsi="Arial" w:cs="Arial"/>
          <w:sz w:val="23"/>
          <w:szCs w:val="23"/>
        </w:rPr>
        <w:br/>
        <w:t>des bestiaux, de toutes les bêtes sauvages,</w:t>
      </w:r>
      <w:r w:rsidRPr="00D62935">
        <w:rPr>
          <w:rFonts w:ascii="Arial" w:hAnsi="Arial" w:cs="Arial"/>
          <w:sz w:val="23"/>
          <w:szCs w:val="23"/>
        </w:rPr>
        <w:br/>
        <w:t>et de toutes les bestioles</w:t>
      </w:r>
      <w:r w:rsidRPr="00D62935">
        <w:rPr>
          <w:rFonts w:ascii="Arial" w:hAnsi="Arial" w:cs="Arial"/>
          <w:sz w:val="23"/>
          <w:szCs w:val="23"/>
        </w:rPr>
        <w:br/>
        <w:t>qui vont et viennent sur la terre. »</w:t>
      </w:r>
      <w:r w:rsidRPr="00D62935">
        <w:rPr>
          <w:rFonts w:ascii="Arial" w:hAnsi="Arial" w:cs="Arial"/>
          <w:sz w:val="23"/>
          <w:szCs w:val="23"/>
        </w:rPr>
        <w:br/>
        <w:t>    Dieu créa l’homme à son image,</w:t>
      </w:r>
      <w:r w:rsidRPr="00D62935">
        <w:rPr>
          <w:rFonts w:ascii="Arial" w:hAnsi="Arial" w:cs="Arial"/>
          <w:sz w:val="23"/>
          <w:szCs w:val="23"/>
        </w:rPr>
        <w:br/>
        <w:t>à l’image de Dieu il le créa,</w:t>
      </w:r>
      <w:r w:rsidRPr="00D62935">
        <w:rPr>
          <w:rFonts w:ascii="Arial" w:hAnsi="Arial" w:cs="Arial"/>
          <w:sz w:val="23"/>
          <w:szCs w:val="23"/>
        </w:rPr>
        <w:br/>
        <w:t>il les créa homme et femme.</w:t>
      </w:r>
      <w:r w:rsidRPr="00D62935">
        <w:rPr>
          <w:rFonts w:ascii="Arial" w:hAnsi="Arial" w:cs="Arial"/>
          <w:sz w:val="23"/>
          <w:szCs w:val="23"/>
        </w:rPr>
        <w:br/>
        <w:t>    Dieu les bénit et leur dit :</w:t>
      </w:r>
      <w:r w:rsidRPr="00D62935">
        <w:rPr>
          <w:rFonts w:ascii="Arial" w:hAnsi="Arial" w:cs="Arial"/>
          <w:sz w:val="23"/>
          <w:szCs w:val="23"/>
        </w:rPr>
        <w:br/>
        <w:t>« Soyez féconds et multipliez-vous,</w:t>
      </w:r>
      <w:r w:rsidRPr="00D62935">
        <w:rPr>
          <w:rFonts w:ascii="Arial" w:hAnsi="Arial" w:cs="Arial"/>
          <w:sz w:val="23"/>
          <w:szCs w:val="23"/>
        </w:rPr>
        <w:br/>
        <w:t>remplissez la terre et soumettez-la.</w:t>
      </w:r>
      <w:r w:rsidRPr="00D62935">
        <w:rPr>
          <w:rFonts w:ascii="Arial" w:hAnsi="Arial" w:cs="Arial"/>
          <w:sz w:val="23"/>
          <w:szCs w:val="23"/>
        </w:rPr>
        <w:br/>
        <w:t>Soyez les maîtres des poissons de la mer, des oiseaux du ciel,</w:t>
      </w:r>
      <w:r w:rsidRPr="00D62935">
        <w:rPr>
          <w:rFonts w:ascii="Arial" w:hAnsi="Arial" w:cs="Arial"/>
          <w:sz w:val="23"/>
          <w:szCs w:val="23"/>
        </w:rPr>
        <w:br/>
        <w:t>et de tous les animaux qui vont et viennent sur la terre. »</w:t>
      </w:r>
      <w:r w:rsidRPr="00D62935">
        <w:rPr>
          <w:rFonts w:ascii="Arial" w:hAnsi="Arial" w:cs="Arial"/>
          <w:sz w:val="23"/>
          <w:szCs w:val="23"/>
        </w:rPr>
        <w:br/>
        <w:t>    Dieu dit encore :</w:t>
      </w:r>
      <w:r w:rsidRPr="00D62935">
        <w:rPr>
          <w:rFonts w:ascii="Arial" w:hAnsi="Arial" w:cs="Arial"/>
          <w:sz w:val="23"/>
          <w:szCs w:val="23"/>
        </w:rPr>
        <w:br/>
        <w:t>« Je vous donne toute plante qui porte sa semence</w:t>
      </w:r>
      <w:r w:rsidRPr="00D62935">
        <w:rPr>
          <w:rFonts w:ascii="Arial" w:hAnsi="Arial" w:cs="Arial"/>
          <w:sz w:val="23"/>
          <w:szCs w:val="23"/>
        </w:rPr>
        <w:br/>
        <w:t>sur toute la surface de la terre,</w:t>
      </w:r>
      <w:r w:rsidRPr="00D62935">
        <w:rPr>
          <w:rFonts w:ascii="Arial" w:hAnsi="Arial" w:cs="Arial"/>
          <w:sz w:val="23"/>
          <w:szCs w:val="23"/>
        </w:rPr>
        <w:br/>
        <w:t>et tout arbre dont le fruit porte sa semence :</w:t>
      </w:r>
      <w:r w:rsidRPr="00D62935">
        <w:rPr>
          <w:rFonts w:ascii="Arial" w:hAnsi="Arial" w:cs="Arial"/>
          <w:sz w:val="23"/>
          <w:szCs w:val="23"/>
        </w:rPr>
        <w:br/>
        <w:t>telle sera votre nourriture.</w:t>
      </w:r>
      <w:r w:rsidRPr="00D62935">
        <w:rPr>
          <w:rFonts w:ascii="Arial" w:hAnsi="Arial" w:cs="Arial"/>
          <w:sz w:val="23"/>
          <w:szCs w:val="23"/>
        </w:rPr>
        <w:br/>
        <w:t>    À tous les animaux de la terre,</w:t>
      </w:r>
      <w:r w:rsidRPr="00D62935">
        <w:rPr>
          <w:rFonts w:ascii="Arial" w:hAnsi="Arial" w:cs="Arial"/>
          <w:sz w:val="23"/>
          <w:szCs w:val="23"/>
        </w:rPr>
        <w:br/>
        <w:t>à tous les oiseaux du ciel,</w:t>
      </w:r>
      <w:r w:rsidRPr="00D62935">
        <w:rPr>
          <w:rFonts w:ascii="Arial" w:hAnsi="Arial" w:cs="Arial"/>
          <w:sz w:val="23"/>
          <w:szCs w:val="23"/>
        </w:rPr>
        <w:br/>
        <w:t>à tout ce qui va et vient sur la terre</w:t>
      </w:r>
      <w:r w:rsidRPr="00D62935">
        <w:rPr>
          <w:rFonts w:ascii="Arial" w:hAnsi="Arial" w:cs="Arial"/>
          <w:sz w:val="23"/>
          <w:szCs w:val="23"/>
        </w:rPr>
        <w:br/>
        <w:t>et qui a souffle de vie,</w:t>
      </w:r>
      <w:r w:rsidRPr="00D62935">
        <w:rPr>
          <w:rFonts w:ascii="Arial" w:hAnsi="Arial" w:cs="Arial"/>
          <w:sz w:val="23"/>
          <w:szCs w:val="23"/>
        </w:rPr>
        <w:br/>
        <w:t>je donne comme nourriture toute herbe verte. »</w:t>
      </w:r>
      <w:r w:rsidRPr="00D62935">
        <w:rPr>
          <w:rFonts w:ascii="Arial" w:hAnsi="Arial" w:cs="Arial"/>
          <w:sz w:val="23"/>
          <w:szCs w:val="23"/>
        </w:rPr>
        <w:br/>
        <w:t>Et ce fut ainsi.</w:t>
      </w:r>
      <w:r w:rsidRPr="00D62935">
        <w:rPr>
          <w:rFonts w:ascii="Arial" w:hAnsi="Arial" w:cs="Arial"/>
          <w:sz w:val="23"/>
          <w:szCs w:val="23"/>
        </w:rPr>
        <w:br/>
        <w:t>    Et Dieu vit tout ce qu’il avait fait ;</w:t>
      </w:r>
      <w:r w:rsidRPr="00D62935">
        <w:rPr>
          <w:rFonts w:ascii="Arial" w:hAnsi="Arial" w:cs="Arial"/>
          <w:sz w:val="23"/>
          <w:szCs w:val="23"/>
        </w:rPr>
        <w:br/>
        <w:t>et voici : cela était très bon.</w:t>
      </w:r>
      <w:r w:rsidRPr="00D62935">
        <w:rPr>
          <w:rFonts w:ascii="Arial" w:hAnsi="Arial" w:cs="Arial"/>
          <w:sz w:val="23"/>
          <w:szCs w:val="23"/>
        </w:rPr>
        <w:br/>
        <w:t>Il y eut un soir, il y eut un matin :</w:t>
      </w:r>
      <w:r w:rsidRPr="00D62935">
        <w:rPr>
          <w:rFonts w:ascii="Arial" w:hAnsi="Arial" w:cs="Arial"/>
          <w:sz w:val="23"/>
          <w:szCs w:val="23"/>
        </w:rPr>
        <w:br/>
        <w:t>sixième jour.</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Ainsi furent achevés le ciel et la terre,</w:t>
      </w:r>
      <w:r w:rsidRPr="00D62935">
        <w:rPr>
          <w:rFonts w:ascii="Arial" w:hAnsi="Arial" w:cs="Arial"/>
          <w:sz w:val="23"/>
          <w:szCs w:val="23"/>
        </w:rPr>
        <w:br/>
        <w:t>et tout leur déploiement.</w:t>
      </w:r>
      <w:r w:rsidRPr="00D62935">
        <w:rPr>
          <w:rFonts w:ascii="Arial" w:hAnsi="Arial" w:cs="Arial"/>
          <w:sz w:val="23"/>
          <w:szCs w:val="23"/>
        </w:rPr>
        <w:br/>
        <w:t>    Le septième jour,</w:t>
      </w:r>
      <w:r w:rsidRPr="00D62935">
        <w:rPr>
          <w:rFonts w:ascii="Arial" w:hAnsi="Arial" w:cs="Arial"/>
          <w:sz w:val="23"/>
          <w:szCs w:val="23"/>
        </w:rPr>
        <w:br/>
        <w:t>Dieu avait achevé l’œuvre qu’il avait faite.</w:t>
      </w:r>
      <w:r w:rsidRPr="00D62935">
        <w:rPr>
          <w:rFonts w:ascii="Arial" w:hAnsi="Arial" w:cs="Arial"/>
          <w:sz w:val="23"/>
          <w:szCs w:val="23"/>
        </w:rPr>
        <w:br/>
        <w:t>Il se reposa, le septième jour,</w:t>
      </w:r>
      <w:r w:rsidRPr="00D62935">
        <w:rPr>
          <w:rFonts w:ascii="Arial" w:hAnsi="Arial" w:cs="Arial"/>
          <w:sz w:val="23"/>
          <w:szCs w:val="23"/>
        </w:rPr>
        <w:br/>
        <w:t>de toute l’œuvre qu’il avait faite.</w:t>
      </w:r>
    </w:p>
    <w:p w:rsidR="007B51D9"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    – Parole du Seigneur.</w:t>
      </w:r>
    </w:p>
    <w:p w:rsidR="007B51D9" w:rsidRDefault="007B51D9" w:rsidP="00D62935">
      <w:pPr>
        <w:pStyle w:val="NormalWeb"/>
        <w:spacing w:before="0" w:beforeAutospacing="0" w:after="150" w:afterAutospacing="0"/>
        <w:rPr>
          <w:rFonts w:ascii="Arial" w:hAnsi="Arial" w:cs="Arial"/>
          <w:sz w:val="23"/>
          <w:szCs w:val="23"/>
        </w:rPr>
      </w:pPr>
    </w:p>
    <w:p w:rsidR="007B51D9" w:rsidRPr="00D62935" w:rsidRDefault="007B51D9" w:rsidP="00D62935">
      <w:pPr>
        <w:pStyle w:val="NormalWeb"/>
        <w:spacing w:before="0" w:beforeAutospacing="0" w:after="150" w:afterAutospacing="0"/>
        <w:rPr>
          <w:rFonts w:ascii="Arial" w:hAnsi="Arial" w:cs="Arial"/>
          <w:sz w:val="23"/>
          <w:szCs w:val="23"/>
        </w:rPr>
      </w:pPr>
    </w:p>
    <w:p w:rsidR="007B51D9" w:rsidRPr="00D62935" w:rsidRDefault="007B51D9" w:rsidP="00BF3DF3">
      <w:pPr>
        <w:rPr>
          <w:rStyle w:val="Strong"/>
          <w:rFonts w:ascii="Calibri Light" w:hAnsi="Calibri Light" w:cs="Calibri Light"/>
          <w:b w:val="0"/>
          <w:bCs/>
        </w:rPr>
      </w:pPr>
    </w:p>
    <w:p w:rsidR="007B51D9" w:rsidRPr="00365A3D" w:rsidRDefault="007B51D9" w:rsidP="00365A3D">
      <w:pPr>
        <w:pStyle w:val="Heading2"/>
        <w:rPr>
          <w:rStyle w:val="Emphasis"/>
          <w:i/>
        </w:rPr>
      </w:pPr>
      <w:r w:rsidRPr="00365A3D">
        <w:rPr>
          <w:rStyle w:val="Strong"/>
          <w:b/>
        </w:rPr>
        <w:t>Ps</w:t>
      </w:r>
      <w:r w:rsidRPr="004E3DF1">
        <w:rPr>
          <w:rStyle w:val="Strong"/>
          <w:b/>
        </w:rPr>
        <w:t>aume</w:t>
      </w:r>
      <w:r w:rsidRPr="00365A3D">
        <w:rPr>
          <w:rStyle w:val="Strong"/>
          <w:b/>
        </w:rPr>
        <w:t xml:space="preserve"> 103</w:t>
      </w:r>
      <w:r w:rsidRPr="00365A3D">
        <w:t xml:space="preserve"> : </w:t>
      </w:r>
    </w:p>
    <w:p w:rsidR="007B51D9" w:rsidRPr="00D62935" w:rsidRDefault="007B51D9" w:rsidP="00D62935">
      <w:pPr>
        <w:pStyle w:val="NormalWeb"/>
        <w:spacing w:before="0" w:beforeAutospacing="0" w:after="150" w:afterAutospacing="0"/>
        <w:ind w:left="284" w:hanging="284"/>
        <w:rPr>
          <w:rFonts w:ascii="Arial" w:hAnsi="Arial" w:cs="Arial"/>
          <w:sz w:val="23"/>
          <w:szCs w:val="23"/>
        </w:rPr>
      </w:pPr>
      <w:r w:rsidRPr="00D62935">
        <w:rPr>
          <w:rStyle w:val="Strong"/>
          <w:rFonts w:ascii="Arial" w:hAnsi="Arial" w:cs="Arial"/>
          <w:bCs/>
          <w:sz w:val="23"/>
          <w:szCs w:val="23"/>
        </w:rPr>
        <w:t>R/ Ô Seigneur, envoie ton Esprit</w:t>
      </w:r>
      <w:r w:rsidRPr="00D62935">
        <w:rPr>
          <w:rFonts w:ascii="Arial" w:hAnsi="Arial" w:cs="Arial"/>
          <w:b/>
          <w:bCs/>
          <w:sz w:val="23"/>
          <w:szCs w:val="23"/>
        </w:rPr>
        <w:br/>
      </w:r>
      <w:r w:rsidRPr="00D62935">
        <w:rPr>
          <w:rStyle w:val="Strong"/>
          <w:rFonts w:ascii="Arial" w:hAnsi="Arial" w:cs="Arial"/>
          <w:bCs/>
          <w:sz w:val="23"/>
          <w:szCs w:val="23"/>
        </w:rPr>
        <w:t>qui renouvelle la face de la terre !</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Bénis le Seigneur, ô mon âme ;</w:t>
      </w:r>
      <w:r w:rsidRPr="00D62935">
        <w:rPr>
          <w:rFonts w:ascii="Arial" w:hAnsi="Arial" w:cs="Arial"/>
          <w:sz w:val="23"/>
          <w:szCs w:val="23"/>
        </w:rPr>
        <w:br/>
        <w:t>Seigneur mon Dieu, tu es si grand !</w:t>
      </w:r>
      <w:r w:rsidRPr="00D62935">
        <w:rPr>
          <w:rFonts w:ascii="Arial" w:hAnsi="Arial" w:cs="Arial"/>
          <w:sz w:val="23"/>
          <w:szCs w:val="23"/>
        </w:rPr>
        <w:br/>
        <w:t>Revêtu de magnificence,</w:t>
      </w:r>
      <w:r w:rsidRPr="00D62935">
        <w:rPr>
          <w:rFonts w:ascii="Arial" w:hAnsi="Arial" w:cs="Arial"/>
          <w:sz w:val="23"/>
          <w:szCs w:val="23"/>
        </w:rPr>
        <w:br/>
        <w:t>tu as pour manteau la lumière !</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Tu as donné son assise à la terre :</w:t>
      </w:r>
      <w:r w:rsidRPr="00D62935">
        <w:rPr>
          <w:rFonts w:ascii="Arial" w:hAnsi="Arial" w:cs="Arial"/>
          <w:sz w:val="23"/>
          <w:szCs w:val="23"/>
        </w:rPr>
        <w:br/>
        <w:t>qu’elle reste inébranlable au cours des temps.</w:t>
      </w:r>
      <w:r w:rsidRPr="00D62935">
        <w:rPr>
          <w:rFonts w:ascii="Arial" w:hAnsi="Arial" w:cs="Arial"/>
          <w:sz w:val="23"/>
          <w:szCs w:val="23"/>
        </w:rPr>
        <w:br/>
        <w:t>Tu l’as vêtue de l’abîme des mers :</w:t>
      </w:r>
      <w:r w:rsidRPr="00D62935">
        <w:rPr>
          <w:rFonts w:ascii="Arial" w:hAnsi="Arial" w:cs="Arial"/>
          <w:sz w:val="23"/>
          <w:szCs w:val="23"/>
        </w:rPr>
        <w:br/>
        <w:t>les eaux couvraient même les montagnes.</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Dans les ravins tu fais jaillir des sources</w:t>
      </w:r>
      <w:r w:rsidRPr="00D62935">
        <w:rPr>
          <w:rFonts w:ascii="Arial" w:hAnsi="Arial" w:cs="Arial"/>
          <w:sz w:val="23"/>
          <w:szCs w:val="23"/>
        </w:rPr>
        <w:br/>
        <w:t>et l’eau chemine aux creux des montagnes ;</w:t>
      </w:r>
      <w:r w:rsidRPr="00D62935">
        <w:rPr>
          <w:rFonts w:ascii="Arial" w:hAnsi="Arial" w:cs="Arial"/>
          <w:sz w:val="23"/>
          <w:szCs w:val="23"/>
        </w:rPr>
        <w:br/>
        <w:t>les oiseaux séjournent près d’elle :</w:t>
      </w:r>
      <w:r w:rsidRPr="00D62935">
        <w:rPr>
          <w:rFonts w:ascii="Arial" w:hAnsi="Arial" w:cs="Arial"/>
          <w:sz w:val="23"/>
          <w:szCs w:val="23"/>
        </w:rPr>
        <w:br/>
        <w:t>dans le feuillage on entend leurs cris.</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De tes demeures tu abreuves les montagnes,</w:t>
      </w:r>
      <w:r w:rsidRPr="00D62935">
        <w:rPr>
          <w:rFonts w:ascii="Arial" w:hAnsi="Arial" w:cs="Arial"/>
          <w:sz w:val="23"/>
          <w:szCs w:val="23"/>
        </w:rPr>
        <w:br/>
        <w:t>et la terre se rassasie du fruit de tes œuvres ;</w:t>
      </w:r>
      <w:r w:rsidRPr="00D62935">
        <w:rPr>
          <w:rFonts w:ascii="Arial" w:hAnsi="Arial" w:cs="Arial"/>
          <w:sz w:val="23"/>
          <w:szCs w:val="23"/>
        </w:rPr>
        <w:br/>
        <w:t>tu fais pousser les prairies pour les troupeaux,</w:t>
      </w:r>
      <w:r w:rsidRPr="00D62935">
        <w:rPr>
          <w:rFonts w:ascii="Arial" w:hAnsi="Arial" w:cs="Arial"/>
          <w:sz w:val="23"/>
          <w:szCs w:val="23"/>
        </w:rPr>
        <w:br/>
        <w:t>et les champs pour l’homme qui travaille.</w:t>
      </w:r>
    </w:p>
    <w:p w:rsidR="007B51D9" w:rsidRPr="00D62935" w:rsidRDefault="007B51D9" w:rsidP="00D62935">
      <w:pPr>
        <w:pStyle w:val="NormalWeb"/>
        <w:spacing w:before="0" w:beforeAutospacing="0" w:after="150" w:afterAutospacing="0"/>
        <w:rPr>
          <w:rFonts w:ascii="Arial" w:hAnsi="Arial" w:cs="Arial"/>
          <w:sz w:val="23"/>
          <w:szCs w:val="23"/>
        </w:rPr>
      </w:pPr>
      <w:r w:rsidRPr="00D62935">
        <w:rPr>
          <w:rFonts w:ascii="Arial" w:hAnsi="Arial" w:cs="Arial"/>
          <w:sz w:val="23"/>
          <w:szCs w:val="23"/>
        </w:rPr>
        <w:t>Quelle profusion dans tes œuvres, Seigneur !</w:t>
      </w:r>
      <w:r w:rsidRPr="00D62935">
        <w:rPr>
          <w:rFonts w:ascii="Arial" w:hAnsi="Arial" w:cs="Arial"/>
          <w:sz w:val="23"/>
          <w:szCs w:val="23"/>
        </w:rPr>
        <w:br/>
        <w:t>Tout cela, ta sagesse l’a fait ;</w:t>
      </w:r>
      <w:r w:rsidRPr="00D62935">
        <w:rPr>
          <w:rFonts w:ascii="Arial" w:hAnsi="Arial" w:cs="Arial"/>
          <w:sz w:val="23"/>
          <w:szCs w:val="23"/>
        </w:rPr>
        <w:br/>
        <w:t>la terre s’emplit de tes biens.</w:t>
      </w:r>
      <w:r w:rsidRPr="00D62935">
        <w:rPr>
          <w:rFonts w:ascii="Arial" w:hAnsi="Arial" w:cs="Arial"/>
          <w:sz w:val="23"/>
          <w:szCs w:val="23"/>
        </w:rPr>
        <w:br/>
        <w:t>Bénis le Seigneur, ô mon âme !</w:t>
      </w:r>
    </w:p>
    <w:p w:rsidR="007B51D9" w:rsidRPr="00C70002" w:rsidRDefault="007B51D9" w:rsidP="00BF3DF3">
      <w:pPr>
        <w:rPr>
          <w:rStyle w:val="Emphasis"/>
          <w:rFonts w:ascii="Calibri Light" w:hAnsi="Calibri Light" w:cs="Calibri Light"/>
          <w:iCs/>
          <w:sz w:val="16"/>
          <w:szCs w:val="16"/>
        </w:rPr>
      </w:pPr>
    </w:p>
    <w:p w:rsidR="007B51D9" w:rsidRPr="00D62935" w:rsidRDefault="007B51D9" w:rsidP="00D62935">
      <w:pPr>
        <w:pStyle w:val="Heading1"/>
      </w:pPr>
      <w:r w:rsidRPr="00D62935">
        <w:t xml:space="preserve">Deuxième lecture </w:t>
      </w:r>
    </w:p>
    <w:p w:rsidR="007B51D9" w:rsidRDefault="007B51D9" w:rsidP="00BF3DF3">
      <w:pPr>
        <w:spacing w:after="240"/>
        <w:ind w:left="1416"/>
        <w:jc w:val="both"/>
        <w:rPr>
          <w:rFonts w:ascii="Calibri Light" w:hAnsi="Calibri Light" w:cs="Calibri Light"/>
          <w:i/>
          <w:iCs/>
        </w:rPr>
      </w:pPr>
      <w:r w:rsidRPr="00365A3D">
        <w:rPr>
          <w:rFonts w:ascii="Calibri Light" w:hAnsi="Calibri Light" w:cs="Calibri Light"/>
          <w:i/>
          <w:iCs/>
        </w:rPr>
        <w:t xml:space="preserve">Le sacrifice d’Isaac nous met face à un Dieu qui n’abandonne jamais ceux qui mettent en Lui leur confiance. Le baptisé est l’être d’une espérance fondée sur la foi en la résurrection du Christ. Le baptisé traverse la mort pour vivre de la vie du Ressuscité. </w:t>
      </w:r>
    </w:p>
    <w:p w:rsidR="007B51D9" w:rsidRPr="00365A3D" w:rsidRDefault="007B51D9" w:rsidP="00365A3D">
      <w:pPr>
        <w:pStyle w:val="NormalWeb"/>
        <w:spacing w:before="0" w:beforeAutospacing="0" w:after="150" w:afterAutospacing="0"/>
        <w:rPr>
          <w:rFonts w:ascii="Arial" w:hAnsi="Arial" w:cs="Arial"/>
        </w:rPr>
      </w:pPr>
      <w:r w:rsidRPr="00365A3D">
        <w:rPr>
          <w:rFonts w:ascii="Arial" w:hAnsi="Arial" w:cs="Arial"/>
        </w:rPr>
        <w:t xml:space="preserve">Lecture du livre de la Genèse </w:t>
      </w:r>
      <w:r w:rsidRPr="00365A3D">
        <w:rPr>
          <w:rFonts w:ascii="Arial" w:hAnsi="Arial" w:cs="Arial"/>
          <w:sz w:val="20"/>
        </w:rPr>
        <w:t>(</w:t>
      </w:r>
      <w:r w:rsidRPr="00365A3D">
        <w:rPr>
          <w:rFonts w:ascii="Arial" w:hAnsi="Arial" w:cs="Arial"/>
          <w:bCs/>
          <w:sz w:val="20"/>
        </w:rPr>
        <w:t>Gn 22,1-18)</w:t>
      </w:r>
    </w:p>
    <w:p w:rsidR="007B51D9" w:rsidRPr="00365A3D" w:rsidRDefault="007B51D9" w:rsidP="00365A3D">
      <w:pPr>
        <w:pStyle w:val="NormalWeb"/>
        <w:spacing w:before="0" w:beforeAutospacing="0" w:after="150" w:afterAutospacing="0"/>
        <w:rPr>
          <w:rFonts w:ascii="Arial" w:hAnsi="Arial" w:cs="Arial"/>
          <w:sz w:val="23"/>
          <w:szCs w:val="23"/>
        </w:rPr>
      </w:pPr>
      <w:r w:rsidRPr="00365A3D">
        <w:rPr>
          <w:rFonts w:ascii="Arial" w:hAnsi="Arial" w:cs="Arial"/>
          <w:sz w:val="23"/>
          <w:szCs w:val="23"/>
        </w:rPr>
        <w:t>    En ces jours-là,</w:t>
      </w:r>
      <w:r w:rsidRPr="00365A3D">
        <w:rPr>
          <w:rFonts w:ascii="Arial" w:hAnsi="Arial" w:cs="Arial"/>
          <w:sz w:val="23"/>
          <w:szCs w:val="23"/>
        </w:rPr>
        <w:br/>
        <w:t>            Dieu mit Abraham à l’épreuve.</w:t>
      </w:r>
      <w:r w:rsidRPr="00365A3D">
        <w:rPr>
          <w:rFonts w:ascii="Arial" w:hAnsi="Arial" w:cs="Arial"/>
          <w:sz w:val="23"/>
          <w:szCs w:val="23"/>
        </w:rPr>
        <w:br/>
        <w:t>Il lui dit :</w:t>
      </w:r>
      <w:r w:rsidRPr="00365A3D">
        <w:rPr>
          <w:rFonts w:ascii="Arial" w:hAnsi="Arial" w:cs="Arial"/>
          <w:sz w:val="23"/>
          <w:szCs w:val="23"/>
        </w:rPr>
        <w:br/>
        <w:t>« Abraham ! »</w:t>
      </w:r>
      <w:r w:rsidRPr="00365A3D">
        <w:rPr>
          <w:rFonts w:ascii="Arial" w:hAnsi="Arial" w:cs="Arial"/>
          <w:sz w:val="23"/>
          <w:szCs w:val="23"/>
        </w:rPr>
        <w:br/>
        <w:t>Celui-ci répondit :</w:t>
      </w:r>
      <w:r w:rsidRPr="00365A3D">
        <w:rPr>
          <w:rFonts w:ascii="Arial" w:hAnsi="Arial" w:cs="Arial"/>
          <w:sz w:val="23"/>
          <w:szCs w:val="23"/>
        </w:rPr>
        <w:br/>
        <w:t>« Me voici ! »</w:t>
      </w:r>
      <w:r w:rsidRPr="00365A3D">
        <w:rPr>
          <w:rFonts w:ascii="Arial" w:hAnsi="Arial" w:cs="Arial"/>
          <w:sz w:val="23"/>
          <w:szCs w:val="23"/>
        </w:rPr>
        <w:br/>
        <w:t>    Dieu dit :</w:t>
      </w:r>
      <w:r w:rsidRPr="00365A3D">
        <w:rPr>
          <w:rFonts w:ascii="Arial" w:hAnsi="Arial" w:cs="Arial"/>
          <w:sz w:val="23"/>
          <w:szCs w:val="23"/>
        </w:rPr>
        <w:br/>
        <w:t>« Prends ton fils, ton unique, celui que tu aimes, Isaac,</w:t>
      </w:r>
      <w:r w:rsidRPr="00365A3D">
        <w:rPr>
          <w:rFonts w:ascii="Arial" w:hAnsi="Arial" w:cs="Arial"/>
          <w:sz w:val="23"/>
          <w:szCs w:val="23"/>
        </w:rPr>
        <w:br/>
        <w:t>va au pays de Moriah,</w:t>
      </w:r>
      <w:r w:rsidRPr="00365A3D">
        <w:rPr>
          <w:rFonts w:ascii="Arial" w:hAnsi="Arial" w:cs="Arial"/>
          <w:sz w:val="23"/>
          <w:szCs w:val="23"/>
        </w:rPr>
        <w:br/>
        <w:t>et là tu l’offriras en holocauste</w:t>
      </w:r>
      <w:r w:rsidRPr="00365A3D">
        <w:rPr>
          <w:rFonts w:ascii="Arial" w:hAnsi="Arial" w:cs="Arial"/>
          <w:sz w:val="23"/>
          <w:szCs w:val="23"/>
        </w:rPr>
        <w:br/>
        <w:t>sur la montagne que je t’indiquerai. »</w:t>
      </w:r>
    </w:p>
    <w:p w:rsidR="007B51D9" w:rsidRPr="00365A3D" w:rsidRDefault="007B51D9" w:rsidP="00365A3D">
      <w:pPr>
        <w:pStyle w:val="NormalWeb"/>
        <w:spacing w:before="0" w:beforeAutospacing="0" w:after="150" w:afterAutospacing="0"/>
        <w:rPr>
          <w:rFonts w:ascii="Arial" w:hAnsi="Arial" w:cs="Arial"/>
          <w:sz w:val="23"/>
          <w:szCs w:val="23"/>
        </w:rPr>
      </w:pPr>
      <w:r w:rsidRPr="00365A3D">
        <w:rPr>
          <w:rFonts w:ascii="Arial" w:hAnsi="Arial" w:cs="Arial"/>
          <w:sz w:val="23"/>
          <w:szCs w:val="23"/>
        </w:rPr>
        <w:t>    Abraham se leva de bon matin,</w:t>
      </w:r>
      <w:r w:rsidRPr="00365A3D">
        <w:rPr>
          <w:rFonts w:ascii="Arial" w:hAnsi="Arial" w:cs="Arial"/>
          <w:sz w:val="23"/>
          <w:szCs w:val="23"/>
        </w:rPr>
        <w:br/>
        <w:t>sella son âne,</w:t>
      </w:r>
      <w:r w:rsidRPr="00365A3D">
        <w:rPr>
          <w:rFonts w:ascii="Arial" w:hAnsi="Arial" w:cs="Arial"/>
          <w:sz w:val="23"/>
          <w:szCs w:val="23"/>
        </w:rPr>
        <w:br/>
        <w:t>et prit avec lui deux de ses serviteurs et son fils Isaac.</w:t>
      </w:r>
      <w:r w:rsidRPr="00365A3D">
        <w:rPr>
          <w:rFonts w:ascii="Arial" w:hAnsi="Arial" w:cs="Arial"/>
          <w:sz w:val="23"/>
          <w:szCs w:val="23"/>
        </w:rPr>
        <w:br/>
        <w:t>Il fendit le bois pour l’holocauste,</w:t>
      </w:r>
      <w:r w:rsidRPr="00365A3D">
        <w:rPr>
          <w:rFonts w:ascii="Arial" w:hAnsi="Arial" w:cs="Arial"/>
          <w:sz w:val="23"/>
          <w:szCs w:val="23"/>
        </w:rPr>
        <w:br/>
        <w:t>et se mit en route vers l’endroit que Dieu lui avait indiqué.</w:t>
      </w:r>
      <w:r w:rsidRPr="00365A3D">
        <w:rPr>
          <w:rFonts w:ascii="Arial" w:hAnsi="Arial" w:cs="Arial"/>
          <w:sz w:val="23"/>
          <w:szCs w:val="23"/>
        </w:rPr>
        <w:br/>
        <w:t>    Le troisième jour, Abraham, levant les yeux,</w:t>
      </w:r>
      <w:r w:rsidRPr="00365A3D">
        <w:rPr>
          <w:rFonts w:ascii="Arial" w:hAnsi="Arial" w:cs="Arial"/>
          <w:sz w:val="23"/>
          <w:szCs w:val="23"/>
        </w:rPr>
        <w:br/>
        <w:t>vit l’endroit de loin.</w:t>
      </w:r>
      <w:r w:rsidRPr="00365A3D">
        <w:rPr>
          <w:rFonts w:ascii="Arial" w:hAnsi="Arial" w:cs="Arial"/>
          <w:sz w:val="23"/>
          <w:szCs w:val="23"/>
        </w:rPr>
        <w:br/>
        <w:t>    Abraham dit à ses serviteurs :</w:t>
      </w:r>
      <w:r w:rsidRPr="00365A3D">
        <w:rPr>
          <w:rFonts w:ascii="Arial" w:hAnsi="Arial" w:cs="Arial"/>
          <w:sz w:val="23"/>
          <w:szCs w:val="23"/>
        </w:rPr>
        <w:br/>
        <w:t>« Restez ici avec l’âne.</w:t>
      </w:r>
      <w:r w:rsidRPr="00365A3D">
        <w:rPr>
          <w:rFonts w:ascii="Arial" w:hAnsi="Arial" w:cs="Arial"/>
          <w:sz w:val="23"/>
          <w:szCs w:val="23"/>
        </w:rPr>
        <w:br/>
        <w:t>Moi et le garçon, nous irons jusque là-bas pour adorer,</w:t>
      </w:r>
      <w:r w:rsidRPr="00365A3D">
        <w:rPr>
          <w:rFonts w:ascii="Arial" w:hAnsi="Arial" w:cs="Arial"/>
          <w:sz w:val="23"/>
          <w:szCs w:val="23"/>
        </w:rPr>
        <w:br/>
        <w:t>puis nous reviendrons vers vous. »</w:t>
      </w:r>
    </w:p>
    <w:p w:rsidR="007B51D9" w:rsidRPr="00365A3D" w:rsidRDefault="007B51D9" w:rsidP="00365A3D">
      <w:pPr>
        <w:pStyle w:val="NormalWeb"/>
        <w:spacing w:before="0" w:beforeAutospacing="0" w:after="150" w:afterAutospacing="0"/>
        <w:rPr>
          <w:rFonts w:ascii="Arial" w:hAnsi="Arial" w:cs="Arial"/>
          <w:sz w:val="23"/>
          <w:szCs w:val="23"/>
        </w:rPr>
      </w:pPr>
      <w:r w:rsidRPr="00365A3D">
        <w:rPr>
          <w:rFonts w:ascii="Arial" w:hAnsi="Arial" w:cs="Arial"/>
          <w:sz w:val="23"/>
          <w:szCs w:val="23"/>
        </w:rPr>
        <w:t>    Abraham prit le bois pour l’holocauste</w:t>
      </w:r>
      <w:r w:rsidRPr="00365A3D">
        <w:rPr>
          <w:rFonts w:ascii="Arial" w:hAnsi="Arial" w:cs="Arial"/>
          <w:sz w:val="23"/>
          <w:szCs w:val="23"/>
        </w:rPr>
        <w:br/>
        <w:t>et le chargea sur son fils Isaac ;</w:t>
      </w:r>
      <w:r w:rsidRPr="00365A3D">
        <w:rPr>
          <w:rFonts w:ascii="Arial" w:hAnsi="Arial" w:cs="Arial"/>
          <w:sz w:val="23"/>
          <w:szCs w:val="23"/>
        </w:rPr>
        <w:br/>
        <w:t>il prit le feu et le couteau,</w:t>
      </w:r>
      <w:r w:rsidRPr="00365A3D">
        <w:rPr>
          <w:rFonts w:ascii="Arial" w:hAnsi="Arial" w:cs="Arial"/>
          <w:sz w:val="23"/>
          <w:szCs w:val="23"/>
        </w:rPr>
        <w:br/>
        <w:t>et tous deux s’en allèrent ensemble.</w:t>
      </w:r>
      <w:r w:rsidRPr="00365A3D">
        <w:rPr>
          <w:rFonts w:ascii="Arial" w:hAnsi="Arial" w:cs="Arial"/>
          <w:sz w:val="23"/>
          <w:szCs w:val="23"/>
        </w:rPr>
        <w:br/>
        <w:t>    Isaac dit à son père Abraham :</w:t>
      </w:r>
      <w:r w:rsidRPr="00365A3D">
        <w:rPr>
          <w:rFonts w:ascii="Arial" w:hAnsi="Arial" w:cs="Arial"/>
          <w:sz w:val="23"/>
          <w:szCs w:val="23"/>
        </w:rPr>
        <w:br/>
        <w:t>« Mon père !</w:t>
      </w:r>
      <w:r w:rsidRPr="00365A3D">
        <w:rPr>
          <w:rFonts w:ascii="Arial" w:hAnsi="Arial" w:cs="Arial"/>
          <w:sz w:val="23"/>
          <w:szCs w:val="23"/>
        </w:rPr>
        <w:br/>
        <w:t>– Eh bien, mon fils ? »</w:t>
      </w:r>
      <w:r w:rsidRPr="00365A3D">
        <w:rPr>
          <w:rFonts w:ascii="Arial" w:hAnsi="Arial" w:cs="Arial"/>
          <w:sz w:val="23"/>
          <w:szCs w:val="23"/>
        </w:rPr>
        <w:br/>
        <w:t>Isaac reprit :</w:t>
      </w:r>
      <w:r w:rsidRPr="00365A3D">
        <w:rPr>
          <w:rFonts w:ascii="Arial" w:hAnsi="Arial" w:cs="Arial"/>
          <w:sz w:val="23"/>
          <w:szCs w:val="23"/>
        </w:rPr>
        <w:br/>
        <w:t>« Voilà le feu et le bois,</w:t>
      </w:r>
      <w:r w:rsidRPr="00365A3D">
        <w:rPr>
          <w:rFonts w:ascii="Arial" w:hAnsi="Arial" w:cs="Arial"/>
          <w:sz w:val="23"/>
          <w:szCs w:val="23"/>
        </w:rPr>
        <w:br/>
        <w:t>mais où est l’agneau pour l’holocauste ? »</w:t>
      </w:r>
      <w:r w:rsidRPr="00365A3D">
        <w:rPr>
          <w:rFonts w:ascii="Arial" w:hAnsi="Arial" w:cs="Arial"/>
          <w:sz w:val="23"/>
          <w:szCs w:val="23"/>
        </w:rPr>
        <w:br/>
        <w:t>    Abraham répondit :</w:t>
      </w:r>
      <w:r w:rsidRPr="00365A3D">
        <w:rPr>
          <w:rFonts w:ascii="Arial" w:hAnsi="Arial" w:cs="Arial"/>
          <w:sz w:val="23"/>
          <w:szCs w:val="23"/>
        </w:rPr>
        <w:br/>
        <w:t>« Dieu saura bien trouver</w:t>
      </w:r>
      <w:r w:rsidRPr="00365A3D">
        <w:rPr>
          <w:rFonts w:ascii="Arial" w:hAnsi="Arial" w:cs="Arial"/>
          <w:sz w:val="23"/>
          <w:szCs w:val="23"/>
        </w:rPr>
        <w:br/>
        <w:t>l’agneau pour l’holocauste, mon fils. »</w:t>
      </w:r>
      <w:r w:rsidRPr="00365A3D">
        <w:rPr>
          <w:rFonts w:ascii="Arial" w:hAnsi="Arial" w:cs="Arial"/>
          <w:sz w:val="23"/>
          <w:szCs w:val="23"/>
        </w:rPr>
        <w:br/>
        <w:t>Et ils s’en allaient tous les deux ensemble.</w:t>
      </w:r>
    </w:p>
    <w:p w:rsidR="007B51D9" w:rsidRDefault="007B51D9" w:rsidP="00365A3D">
      <w:pPr>
        <w:pStyle w:val="NormalWeb"/>
        <w:spacing w:before="0" w:beforeAutospacing="0" w:after="150" w:afterAutospacing="0"/>
        <w:rPr>
          <w:rFonts w:ascii="Arial" w:hAnsi="Arial" w:cs="Arial"/>
          <w:sz w:val="23"/>
          <w:szCs w:val="23"/>
        </w:rPr>
      </w:pPr>
      <w:r w:rsidRPr="00365A3D">
        <w:rPr>
          <w:rFonts w:ascii="Arial" w:hAnsi="Arial" w:cs="Arial"/>
          <w:sz w:val="23"/>
          <w:szCs w:val="23"/>
        </w:rPr>
        <w:t>    Ils arrivèrent à l’endroit que Dieu avait indiqué.</w:t>
      </w:r>
      <w:r w:rsidRPr="00365A3D">
        <w:rPr>
          <w:rFonts w:ascii="Arial" w:hAnsi="Arial" w:cs="Arial"/>
          <w:sz w:val="23"/>
          <w:szCs w:val="23"/>
        </w:rPr>
        <w:br/>
        <w:t>Abraham y bâtit l’autel et disposa le bois,</w:t>
      </w:r>
      <w:r w:rsidRPr="00365A3D">
        <w:rPr>
          <w:rFonts w:ascii="Arial" w:hAnsi="Arial" w:cs="Arial"/>
          <w:sz w:val="23"/>
          <w:szCs w:val="23"/>
        </w:rPr>
        <w:br/>
        <w:t>puis il lia son fils Isaac</w:t>
      </w:r>
      <w:r w:rsidRPr="00365A3D">
        <w:rPr>
          <w:rFonts w:ascii="Arial" w:hAnsi="Arial" w:cs="Arial"/>
          <w:sz w:val="23"/>
          <w:szCs w:val="23"/>
        </w:rPr>
        <w:br/>
        <w:t>et le mit sur l’autel, par-dessus le bois.</w:t>
      </w:r>
      <w:r w:rsidRPr="00365A3D">
        <w:rPr>
          <w:rFonts w:ascii="Arial" w:hAnsi="Arial" w:cs="Arial"/>
          <w:sz w:val="23"/>
          <w:szCs w:val="23"/>
        </w:rPr>
        <w:br/>
        <w:t>    Abraham étendit la main</w:t>
      </w:r>
      <w:r w:rsidRPr="00365A3D">
        <w:rPr>
          <w:rFonts w:ascii="Arial" w:hAnsi="Arial" w:cs="Arial"/>
          <w:sz w:val="23"/>
          <w:szCs w:val="23"/>
        </w:rPr>
        <w:br/>
        <w:t>et saisit le couteau pour immoler son fils.</w:t>
      </w:r>
      <w:r w:rsidRPr="00365A3D">
        <w:rPr>
          <w:rFonts w:ascii="Arial" w:hAnsi="Arial" w:cs="Arial"/>
          <w:sz w:val="23"/>
          <w:szCs w:val="23"/>
        </w:rPr>
        <w:br/>
        <w:t>    Mais l’ange du Seigneur l’appela du haut du ciel et dit :</w:t>
      </w:r>
      <w:r w:rsidRPr="00365A3D">
        <w:rPr>
          <w:rFonts w:ascii="Arial" w:hAnsi="Arial" w:cs="Arial"/>
          <w:sz w:val="23"/>
          <w:szCs w:val="23"/>
        </w:rPr>
        <w:br/>
        <w:t>« Abraham ! Abraham ! »</w:t>
      </w:r>
      <w:r w:rsidRPr="00365A3D">
        <w:rPr>
          <w:rFonts w:ascii="Arial" w:hAnsi="Arial" w:cs="Arial"/>
          <w:sz w:val="23"/>
          <w:szCs w:val="23"/>
        </w:rPr>
        <w:br/>
        <w:t>Il répondit :</w:t>
      </w:r>
      <w:r w:rsidRPr="00365A3D">
        <w:rPr>
          <w:rFonts w:ascii="Arial" w:hAnsi="Arial" w:cs="Arial"/>
          <w:sz w:val="23"/>
          <w:szCs w:val="23"/>
        </w:rPr>
        <w:br/>
        <w:t>« Me voici ! »</w:t>
      </w:r>
      <w:r w:rsidRPr="00365A3D">
        <w:rPr>
          <w:rFonts w:ascii="Arial" w:hAnsi="Arial" w:cs="Arial"/>
          <w:sz w:val="23"/>
          <w:szCs w:val="23"/>
        </w:rPr>
        <w:br/>
        <w:t>    L’ange lui dit :</w:t>
      </w:r>
      <w:r w:rsidRPr="00365A3D">
        <w:rPr>
          <w:rFonts w:ascii="Arial" w:hAnsi="Arial" w:cs="Arial"/>
          <w:sz w:val="23"/>
          <w:szCs w:val="23"/>
        </w:rPr>
        <w:br/>
        <w:t>« Ne porte pas la main sur le garçon !</w:t>
      </w:r>
      <w:r w:rsidRPr="00365A3D">
        <w:rPr>
          <w:rFonts w:ascii="Arial" w:hAnsi="Arial" w:cs="Arial"/>
          <w:sz w:val="23"/>
          <w:szCs w:val="23"/>
        </w:rPr>
        <w:br/>
        <w:t>Ne lui fais aucun mal !</w:t>
      </w:r>
      <w:r w:rsidRPr="00365A3D">
        <w:rPr>
          <w:rFonts w:ascii="Arial" w:hAnsi="Arial" w:cs="Arial"/>
          <w:sz w:val="23"/>
          <w:szCs w:val="23"/>
        </w:rPr>
        <w:br/>
        <w:t>Je sais maintenant que tu crains Dieu :</w:t>
      </w:r>
      <w:r w:rsidRPr="00365A3D">
        <w:rPr>
          <w:rFonts w:ascii="Arial" w:hAnsi="Arial" w:cs="Arial"/>
          <w:sz w:val="23"/>
          <w:szCs w:val="23"/>
        </w:rPr>
        <w:br/>
        <w:t>tu ne m’as pas refusé ton fils, ton unique. »</w:t>
      </w:r>
    </w:p>
    <w:p w:rsidR="007B51D9" w:rsidRDefault="007B51D9" w:rsidP="00365A3D">
      <w:pPr>
        <w:pStyle w:val="NormalWeb"/>
        <w:spacing w:before="0" w:beforeAutospacing="0" w:after="150" w:afterAutospacing="0"/>
        <w:rPr>
          <w:rFonts w:ascii="Arial" w:hAnsi="Arial" w:cs="Arial"/>
          <w:sz w:val="23"/>
          <w:szCs w:val="23"/>
        </w:rPr>
      </w:pPr>
      <w:r>
        <w:pict>
          <v:shape id="_x0000_i1027" type="#_x0000_t75" alt="Me voici&quot;, moment originaire de la responsabilité, répond à une ..." style="width:178.5pt;height:247.5pt">
            <v:imagedata r:id="rId11" r:href="rId12"/>
          </v:shape>
        </w:pict>
      </w:r>
    </w:p>
    <w:p w:rsidR="007B51D9" w:rsidRPr="00365A3D" w:rsidRDefault="007B51D9" w:rsidP="00365A3D">
      <w:pPr>
        <w:pStyle w:val="NormalWeb"/>
        <w:spacing w:before="0" w:beforeAutospacing="0" w:after="150" w:afterAutospacing="0"/>
        <w:rPr>
          <w:rFonts w:ascii="Arial" w:hAnsi="Arial" w:cs="Arial"/>
          <w:sz w:val="23"/>
          <w:szCs w:val="23"/>
        </w:rPr>
      </w:pPr>
      <w:r w:rsidRPr="00365A3D">
        <w:rPr>
          <w:rFonts w:ascii="Arial" w:hAnsi="Arial" w:cs="Arial"/>
          <w:sz w:val="23"/>
          <w:szCs w:val="23"/>
        </w:rPr>
        <w:t>    Abraham leva les yeux et vit un bélier</w:t>
      </w:r>
      <w:r w:rsidRPr="00365A3D">
        <w:rPr>
          <w:rFonts w:ascii="Arial" w:hAnsi="Arial" w:cs="Arial"/>
          <w:sz w:val="23"/>
          <w:szCs w:val="23"/>
        </w:rPr>
        <w:br/>
        <w:t>retenu par les cornes dans un buisson.</w:t>
      </w:r>
      <w:r w:rsidRPr="00365A3D">
        <w:rPr>
          <w:rFonts w:ascii="Arial" w:hAnsi="Arial" w:cs="Arial"/>
          <w:sz w:val="23"/>
          <w:szCs w:val="23"/>
        </w:rPr>
        <w:br/>
        <w:t>Il alla prendre le bélier</w:t>
      </w:r>
      <w:r w:rsidRPr="00365A3D">
        <w:rPr>
          <w:rFonts w:ascii="Arial" w:hAnsi="Arial" w:cs="Arial"/>
          <w:sz w:val="23"/>
          <w:szCs w:val="23"/>
        </w:rPr>
        <w:br/>
        <w:t>et l’offrit en holocauste à la place de son fils.</w:t>
      </w:r>
      <w:r w:rsidRPr="00365A3D">
        <w:rPr>
          <w:rFonts w:ascii="Arial" w:hAnsi="Arial" w:cs="Arial"/>
          <w:sz w:val="23"/>
          <w:szCs w:val="23"/>
        </w:rPr>
        <w:br/>
        <w:t>    Abraham donna à ce lieu le nom de « Le-Seigneur-voit ».</w:t>
      </w:r>
      <w:r w:rsidRPr="00365A3D">
        <w:rPr>
          <w:rFonts w:ascii="Arial" w:hAnsi="Arial" w:cs="Arial"/>
          <w:sz w:val="23"/>
          <w:szCs w:val="23"/>
        </w:rPr>
        <w:br/>
        <w:t>On l’appelle aujourd’hui : « Sur-le-mont-le-Seigneur-est-vu. »</w:t>
      </w:r>
    </w:p>
    <w:p w:rsidR="007B51D9" w:rsidRPr="00365A3D" w:rsidRDefault="007B51D9" w:rsidP="00365A3D">
      <w:pPr>
        <w:pStyle w:val="NormalWeb"/>
        <w:spacing w:before="0" w:beforeAutospacing="0" w:after="150" w:afterAutospacing="0"/>
        <w:rPr>
          <w:rFonts w:ascii="Arial" w:hAnsi="Arial" w:cs="Arial"/>
          <w:sz w:val="23"/>
          <w:szCs w:val="23"/>
        </w:rPr>
      </w:pPr>
      <w:r w:rsidRPr="00365A3D">
        <w:rPr>
          <w:rFonts w:ascii="Arial" w:hAnsi="Arial" w:cs="Arial"/>
          <w:sz w:val="23"/>
          <w:szCs w:val="23"/>
        </w:rPr>
        <w:t>    Du ciel, l’ange du Seigneur appela une seconde fois Abraham.</w:t>
      </w:r>
      <w:r w:rsidRPr="00365A3D">
        <w:rPr>
          <w:rFonts w:ascii="Arial" w:hAnsi="Arial" w:cs="Arial"/>
          <w:sz w:val="23"/>
          <w:szCs w:val="23"/>
        </w:rPr>
        <w:br/>
        <w:t>    Il déclara :</w:t>
      </w:r>
      <w:r w:rsidRPr="00365A3D">
        <w:rPr>
          <w:rFonts w:ascii="Arial" w:hAnsi="Arial" w:cs="Arial"/>
          <w:sz w:val="23"/>
          <w:szCs w:val="23"/>
        </w:rPr>
        <w:br/>
        <w:t>« Je le jure par moi-même, oracle du Seigneur :</w:t>
      </w:r>
      <w:r w:rsidRPr="00365A3D">
        <w:rPr>
          <w:rFonts w:ascii="Arial" w:hAnsi="Arial" w:cs="Arial"/>
          <w:sz w:val="23"/>
          <w:szCs w:val="23"/>
        </w:rPr>
        <w:br/>
        <w:t>parce que tu as fait cela,</w:t>
      </w:r>
      <w:r w:rsidRPr="00365A3D">
        <w:rPr>
          <w:rFonts w:ascii="Arial" w:hAnsi="Arial" w:cs="Arial"/>
          <w:sz w:val="23"/>
          <w:szCs w:val="23"/>
        </w:rPr>
        <w:br/>
        <w:t>parce que tu ne m’as pas refusé ton fils, ton unique,</w:t>
      </w:r>
      <w:r w:rsidRPr="00365A3D">
        <w:rPr>
          <w:rFonts w:ascii="Arial" w:hAnsi="Arial" w:cs="Arial"/>
          <w:sz w:val="23"/>
          <w:szCs w:val="23"/>
        </w:rPr>
        <w:br/>
        <w:t>    je te comblerai de bénédictions,</w:t>
      </w:r>
      <w:r w:rsidRPr="00365A3D">
        <w:rPr>
          <w:rFonts w:ascii="Arial" w:hAnsi="Arial" w:cs="Arial"/>
          <w:sz w:val="23"/>
          <w:szCs w:val="23"/>
        </w:rPr>
        <w:br/>
        <w:t>je rendrai ta descendance aussi nombreuse</w:t>
      </w:r>
      <w:r w:rsidRPr="00365A3D">
        <w:rPr>
          <w:rFonts w:ascii="Arial" w:hAnsi="Arial" w:cs="Arial"/>
          <w:sz w:val="23"/>
          <w:szCs w:val="23"/>
        </w:rPr>
        <w:br/>
        <w:t>que les étoiles du ciel</w:t>
      </w:r>
      <w:r w:rsidRPr="00365A3D">
        <w:rPr>
          <w:rFonts w:ascii="Arial" w:hAnsi="Arial" w:cs="Arial"/>
          <w:sz w:val="23"/>
          <w:szCs w:val="23"/>
        </w:rPr>
        <w:br/>
        <w:t>et que le sable au bord de la mer,</w:t>
      </w:r>
      <w:r w:rsidRPr="00365A3D">
        <w:rPr>
          <w:rFonts w:ascii="Arial" w:hAnsi="Arial" w:cs="Arial"/>
          <w:sz w:val="23"/>
          <w:szCs w:val="23"/>
        </w:rPr>
        <w:br/>
        <w:t>et ta descendance occupera les places fortes de ses ennemis.</w:t>
      </w:r>
      <w:r w:rsidRPr="00365A3D">
        <w:rPr>
          <w:rFonts w:ascii="Arial" w:hAnsi="Arial" w:cs="Arial"/>
          <w:sz w:val="23"/>
          <w:szCs w:val="23"/>
        </w:rPr>
        <w:br/>
        <w:t>    Puisque tu as écouté ma voix,</w:t>
      </w:r>
      <w:r w:rsidRPr="00365A3D">
        <w:rPr>
          <w:rFonts w:ascii="Arial" w:hAnsi="Arial" w:cs="Arial"/>
          <w:sz w:val="23"/>
          <w:szCs w:val="23"/>
        </w:rPr>
        <w:br/>
        <w:t>toutes les nations de la terre</w:t>
      </w:r>
      <w:r w:rsidRPr="00365A3D">
        <w:rPr>
          <w:rFonts w:ascii="Arial" w:hAnsi="Arial" w:cs="Arial"/>
          <w:sz w:val="23"/>
          <w:szCs w:val="23"/>
        </w:rPr>
        <w:br/>
        <w:t>s’adresseront l’une à l’autre la bénédiction</w:t>
      </w:r>
      <w:r w:rsidRPr="00365A3D">
        <w:rPr>
          <w:rFonts w:ascii="Arial" w:hAnsi="Arial" w:cs="Arial"/>
          <w:sz w:val="23"/>
          <w:szCs w:val="23"/>
        </w:rPr>
        <w:br/>
        <w:t>par le nom de ta descendance. »</w:t>
      </w:r>
    </w:p>
    <w:p w:rsidR="007B51D9" w:rsidRPr="00365A3D" w:rsidRDefault="007B51D9" w:rsidP="00365A3D">
      <w:pPr>
        <w:pStyle w:val="NormalWeb"/>
        <w:spacing w:before="0" w:beforeAutospacing="0" w:after="150" w:afterAutospacing="0"/>
        <w:rPr>
          <w:rFonts w:ascii="Arial" w:hAnsi="Arial" w:cs="Arial"/>
          <w:sz w:val="23"/>
          <w:szCs w:val="23"/>
        </w:rPr>
      </w:pPr>
      <w:r w:rsidRPr="00365A3D">
        <w:rPr>
          <w:rFonts w:ascii="Arial" w:hAnsi="Arial" w:cs="Arial"/>
          <w:sz w:val="23"/>
          <w:szCs w:val="23"/>
        </w:rPr>
        <w:t>    – Parole du Seigneur.</w:t>
      </w:r>
    </w:p>
    <w:p w:rsidR="007B51D9" w:rsidRPr="00D62935" w:rsidRDefault="007B51D9" w:rsidP="00C44501">
      <w:pPr>
        <w:jc w:val="both"/>
        <w:rPr>
          <w:rFonts w:ascii="Calibri Light" w:hAnsi="Calibri Light" w:cs="Calibri Light"/>
        </w:rPr>
      </w:pPr>
    </w:p>
    <w:p w:rsidR="007B51D9" w:rsidRPr="00D62935" w:rsidRDefault="007B51D9" w:rsidP="009C58B8">
      <w:pPr>
        <w:pStyle w:val="Heading2"/>
        <w:rPr>
          <w:rStyle w:val="Emphasis"/>
          <w:rFonts w:ascii="Calibri Light" w:hAnsi="Calibri Light" w:cs="Calibri Light"/>
          <w:iCs w:val="0"/>
        </w:rPr>
      </w:pPr>
      <w:r w:rsidRPr="00365A3D">
        <w:t>Ps</w:t>
      </w:r>
      <w:r>
        <w:t>aume</w:t>
      </w:r>
      <w:r w:rsidRPr="00365A3D">
        <w:t xml:space="preserve"> 15 :</w:t>
      </w:r>
      <w:r w:rsidRPr="00D62935">
        <w:t xml:space="preserve"> </w:t>
      </w:r>
    </w:p>
    <w:p w:rsidR="007B51D9" w:rsidRPr="00B641B1" w:rsidRDefault="007B51D9" w:rsidP="00B641B1">
      <w:pPr>
        <w:pStyle w:val="NormalWeb"/>
        <w:spacing w:before="0" w:beforeAutospacing="0" w:after="150" w:afterAutospacing="0"/>
        <w:ind w:left="284" w:hanging="284"/>
        <w:rPr>
          <w:rFonts w:ascii="Arial" w:hAnsi="Arial" w:cs="Arial"/>
          <w:sz w:val="23"/>
          <w:szCs w:val="23"/>
        </w:rPr>
      </w:pPr>
      <w:r w:rsidRPr="00B641B1">
        <w:rPr>
          <w:rStyle w:val="Strong"/>
          <w:rFonts w:ascii="Arial" w:hAnsi="Arial" w:cs="Arial"/>
          <w:bCs/>
          <w:sz w:val="23"/>
          <w:szCs w:val="23"/>
        </w:rPr>
        <w:t>R/ Garde-moi, mon Dieu :</w:t>
      </w:r>
      <w:r w:rsidRPr="00B641B1">
        <w:rPr>
          <w:rFonts w:ascii="Arial" w:hAnsi="Arial" w:cs="Arial"/>
          <w:b/>
          <w:bCs/>
          <w:sz w:val="23"/>
          <w:szCs w:val="23"/>
        </w:rPr>
        <w:br/>
      </w:r>
      <w:r w:rsidRPr="00B641B1">
        <w:rPr>
          <w:rStyle w:val="Strong"/>
          <w:rFonts w:ascii="Arial" w:hAnsi="Arial" w:cs="Arial"/>
          <w:bCs/>
          <w:sz w:val="23"/>
          <w:szCs w:val="23"/>
        </w:rPr>
        <w:t>j’ai fait de toi mon refuge.</w:t>
      </w:r>
    </w:p>
    <w:p w:rsidR="007B51D9" w:rsidRPr="00B641B1" w:rsidRDefault="007B51D9" w:rsidP="00B641B1">
      <w:pPr>
        <w:pStyle w:val="NormalWeb"/>
        <w:spacing w:before="0" w:beforeAutospacing="0" w:after="150" w:afterAutospacing="0"/>
        <w:rPr>
          <w:rFonts w:ascii="Arial" w:hAnsi="Arial" w:cs="Arial"/>
          <w:sz w:val="23"/>
          <w:szCs w:val="23"/>
        </w:rPr>
      </w:pPr>
      <w:r w:rsidRPr="00B641B1">
        <w:rPr>
          <w:rFonts w:ascii="Arial" w:hAnsi="Arial" w:cs="Arial"/>
          <w:sz w:val="23"/>
          <w:szCs w:val="23"/>
        </w:rPr>
        <w:t>Seigneur, mon partage et ma coupe :</w:t>
      </w:r>
      <w:r w:rsidRPr="00B641B1">
        <w:rPr>
          <w:rFonts w:ascii="Arial" w:hAnsi="Arial" w:cs="Arial"/>
          <w:sz w:val="23"/>
          <w:szCs w:val="23"/>
        </w:rPr>
        <w:br/>
        <w:t>de toi dépend mon sort.</w:t>
      </w:r>
      <w:r w:rsidRPr="00B641B1">
        <w:rPr>
          <w:rFonts w:ascii="Arial" w:hAnsi="Arial" w:cs="Arial"/>
          <w:sz w:val="23"/>
          <w:szCs w:val="23"/>
        </w:rPr>
        <w:br/>
        <w:t>Je garde le Seigneur devant moi sans relâche ;</w:t>
      </w:r>
      <w:r w:rsidRPr="00B641B1">
        <w:rPr>
          <w:rFonts w:ascii="Arial" w:hAnsi="Arial" w:cs="Arial"/>
          <w:sz w:val="23"/>
          <w:szCs w:val="23"/>
        </w:rPr>
        <w:br/>
        <w:t>il est à ma droite : je suis inébranlable.</w:t>
      </w:r>
    </w:p>
    <w:p w:rsidR="007B51D9" w:rsidRPr="00B641B1" w:rsidRDefault="007B51D9" w:rsidP="00B641B1">
      <w:pPr>
        <w:pStyle w:val="NormalWeb"/>
        <w:spacing w:before="0" w:beforeAutospacing="0" w:after="150" w:afterAutospacing="0"/>
        <w:rPr>
          <w:rFonts w:ascii="Arial" w:hAnsi="Arial" w:cs="Arial"/>
          <w:sz w:val="23"/>
          <w:szCs w:val="23"/>
        </w:rPr>
      </w:pPr>
      <w:r w:rsidRPr="00B641B1">
        <w:rPr>
          <w:rFonts w:ascii="Arial" w:hAnsi="Arial" w:cs="Arial"/>
          <w:sz w:val="23"/>
          <w:szCs w:val="23"/>
        </w:rPr>
        <w:t>Mon cœur exulte, mon âme est en fête,</w:t>
      </w:r>
      <w:r w:rsidRPr="00B641B1">
        <w:rPr>
          <w:rFonts w:ascii="Arial" w:hAnsi="Arial" w:cs="Arial"/>
          <w:sz w:val="23"/>
          <w:szCs w:val="23"/>
        </w:rPr>
        <w:br/>
        <w:t>ma chair elle-même repose en confiance :</w:t>
      </w:r>
      <w:r w:rsidRPr="00B641B1">
        <w:rPr>
          <w:rFonts w:ascii="Arial" w:hAnsi="Arial" w:cs="Arial"/>
          <w:sz w:val="23"/>
          <w:szCs w:val="23"/>
        </w:rPr>
        <w:br/>
        <w:t>tu ne peux m’abandonner à la mort</w:t>
      </w:r>
      <w:r w:rsidRPr="00B641B1">
        <w:rPr>
          <w:rFonts w:ascii="Arial" w:hAnsi="Arial" w:cs="Arial"/>
          <w:sz w:val="23"/>
          <w:szCs w:val="23"/>
        </w:rPr>
        <w:br/>
        <w:t>ni laisser ton ami voir la corruption.</w:t>
      </w:r>
    </w:p>
    <w:p w:rsidR="007B51D9" w:rsidRPr="00B641B1" w:rsidRDefault="007B51D9" w:rsidP="00B641B1">
      <w:pPr>
        <w:pStyle w:val="NormalWeb"/>
        <w:spacing w:before="0" w:beforeAutospacing="0" w:after="150" w:afterAutospacing="0"/>
        <w:rPr>
          <w:rFonts w:ascii="Arial" w:hAnsi="Arial" w:cs="Arial"/>
          <w:sz w:val="23"/>
          <w:szCs w:val="23"/>
        </w:rPr>
      </w:pPr>
      <w:r w:rsidRPr="00B641B1">
        <w:rPr>
          <w:rFonts w:ascii="Arial" w:hAnsi="Arial" w:cs="Arial"/>
          <w:sz w:val="23"/>
          <w:szCs w:val="23"/>
        </w:rPr>
        <w:t>Tu m’apprends le chemin de la vie :</w:t>
      </w:r>
      <w:r w:rsidRPr="00B641B1">
        <w:rPr>
          <w:rFonts w:ascii="Arial" w:hAnsi="Arial" w:cs="Arial"/>
          <w:sz w:val="23"/>
          <w:szCs w:val="23"/>
        </w:rPr>
        <w:br/>
        <w:t>devant ta face, débordement de joie !</w:t>
      </w:r>
      <w:r w:rsidRPr="00B641B1">
        <w:rPr>
          <w:rFonts w:ascii="Arial" w:hAnsi="Arial" w:cs="Arial"/>
          <w:sz w:val="23"/>
          <w:szCs w:val="23"/>
        </w:rPr>
        <w:br/>
        <w:t>À ta droite, éternité de délices !</w:t>
      </w:r>
    </w:p>
    <w:p w:rsidR="007B51D9" w:rsidRPr="00D62935" w:rsidRDefault="007B51D9" w:rsidP="00C44501">
      <w:pPr>
        <w:jc w:val="both"/>
        <w:rPr>
          <w:rFonts w:ascii="Calibri Light" w:hAnsi="Calibri Light" w:cs="Calibri Light"/>
        </w:rPr>
      </w:pPr>
    </w:p>
    <w:p w:rsidR="007B51D9" w:rsidRPr="00D62935" w:rsidRDefault="007B51D9" w:rsidP="00C44501">
      <w:pPr>
        <w:jc w:val="both"/>
        <w:rPr>
          <w:rFonts w:ascii="Calibri Light" w:hAnsi="Calibri Light" w:cs="Calibri Light"/>
        </w:rPr>
      </w:pPr>
    </w:p>
    <w:p w:rsidR="007B51D9" w:rsidRPr="00D62935" w:rsidRDefault="007B51D9" w:rsidP="009C58B8">
      <w:pPr>
        <w:pStyle w:val="Heading1"/>
      </w:pPr>
      <w:r w:rsidRPr="00D62935">
        <w:t xml:space="preserve">Troisième lecture </w:t>
      </w:r>
    </w:p>
    <w:p w:rsidR="007B51D9" w:rsidRDefault="007B51D9" w:rsidP="00BF3DF3">
      <w:pPr>
        <w:spacing w:after="240"/>
        <w:ind w:left="1416"/>
        <w:jc w:val="both"/>
        <w:rPr>
          <w:rFonts w:ascii="Calibri Light" w:hAnsi="Calibri Light" w:cs="Calibri Light"/>
          <w:i/>
          <w:iCs/>
        </w:rPr>
      </w:pPr>
      <w:r w:rsidRPr="00D62935">
        <w:rPr>
          <w:rFonts w:ascii="Calibri Light" w:hAnsi="Calibri Light" w:cs="Calibri Light"/>
          <w:i/>
          <w:iCs/>
        </w:rPr>
        <w:t>L’exode nous fait revivre la naissance d’un peuple nouveau. En traversant la mer, le peuple est sauvé de l’esclavage. En traversant les eaux du baptême, nous faisons, par le Christ, l’expérience de la libération de nos esclavages mortels.</w:t>
      </w:r>
    </w:p>
    <w:p w:rsidR="007B51D9" w:rsidRPr="00FF1168" w:rsidRDefault="007B51D9" w:rsidP="00FF1168">
      <w:pPr>
        <w:pStyle w:val="NormalWeb"/>
        <w:spacing w:before="0" w:beforeAutospacing="0" w:after="150" w:afterAutospacing="0"/>
        <w:rPr>
          <w:rFonts w:ascii="Arial" w:hAnsi="Arial" w:cs="Arial"/>
          <w:szCs w:val="23"/>
        </w:rPr>
      </w:pPr>
      <w:r w:rsidRPr="00FF1168">
        <w:rPr>
          <w:rFonts w:ascii="Arial" w:hAnsi="Arial" w:cs="Arial"/>
          <w:szCs w:val="23"/>
        </w:rPr>
        <w:t>Lecture du livre de l’Exode</w:t>
      </w:r>
      <w:r>
        <w:rPr>
          <w:rFonts w:ascii="Arial" w:hAnsi="Arial" w:cs="Arial"/>
          <w:szCs w:val="23"/>
        </w:rPr>
        <w:t xml:space="preserve"> </w:t>
      </w:r>
      <w:r w:rsidRPr="00FF1168">
        <w:rPr>
          <w:rFonts w:ascii="Arial" w:hAnsi="Arial" w:cs="Arial"/>
          <w:sz w:val="20"/>
          <w:szCs w:val="20"/>
        </w:rPr>
        <w:t>(</w:t>
      </w:r>
      <w:r w:rsidRPr="00FF1168">
        <w:rPr>
          <w:bCs/>
          <w:sz w:val="20"/>
          <w:szCs w:val="20"/>
        </w:rPr>
        <w:t>Ex 14, 15-15, 1a</w:t>
      </w:r>
      <w:r w:rsidRPr="00FF1168">
        <w:rPr>
          <w:rFonts w:ascii="Arial" w:hAnsi="Arial" w:cs="Arial"/>
          <w:sz w:val="20"/>
          <w:szCs w:val="20"/>
        </w:rPr>
        <w:t>)</w:t>
      </w:r>
    </w:p>
    <w:p w:rsidR="007B51D9" w:rsidRPr="00950DFA" w:rsidRDefault="007B51D9" w:rsidP="00FF1168">
      <w:pPr>
        <w:pStyle w:val="NormalWeb"/>
        <w:spacing w:before="0" w:beforeAutospacing="0" w:after="150" w:afterAutospacing="0"/>
        <w:rPr>
          <w:rFonts w:ascii="Arial" w:hAnsi="Arial" w:cs="Arial"/>
          <w:sz w:val="23"/>
          <w:szCs w:val="23"/>
        </w:rPr>
      </w:pPr>
      <w:r w:rsidRPr="00950DFA">
        <w:rPr>
          <w:rFonts w:ascii="Arial" w:hAnsi="Arial" w:cs="Arial"/>
          <w:sz w:val="23"/>
          <w:szCs w:val="23"/>
        </w:rPr>
        <w:t>    En ces jours-là,</w:t>
      </w:r>
      <w:r w:rsidRPr="00950DFA">
        <w:rPr>
          <w:rFonts w:ascii="Arial" w:hAnsi="Arial" w:cs="Arial"/>
          <w:sz w:val="23"/>
          <w:szCs w:val="23"/>
        </w:rPr>
        <w:br/>
        <w:t>    le Seigneur dit à Moïse :</w:t>
      </w:r>
      <w:r w:rsidRPr="00950DFA">
        <w:rPr>
          <w:rFonts w:ascii="Arial" w:hAnsi="Arial" w:cs="Arial"/>
          <w:sz w:val="23"/>
          <w:szCs w:val="23"/>
        </w:rPr>
        <w:br/>
        <w:t>« Pourquoi crier vers moi ?</w:t>
      </w:r>
      <w:r w:rsidRPr="00950DFA">
        <w:rPr>
          <w:rFonts w:ascii="Arial" w:hAnsi="Arial" w:cs="Arial"/>
          <w:sz w:val="23"/>
          <w:szCs w:val="23"/>
        </w:rPr>
        <w:br/>
        <w:t>Ordonne aux fils d’Israël de se mettre en route !</w:t>
      </w:r>
      <w:r w:rsidRPr="00950DFA">
        <w:rPr>
          <w:rFonts w:ascii="Arial" w:hAnsi="Arial" w:cs="Arial"/>
          <w:sz w:val="23"/>
          <w:szCs w:val="23"/>
        </w:rPr>
        <w:br/>
        <w:t>    Toi, lève ton bâton, étends le bras sur la mer,</w:t>
      </w:r>
      <w:r w:rsidRPr="00950DFA">
        <w:rPr>
          <w:rFonts w:ascii="Arial" w:hAnsi="Arial" w:cs="Arial"/>
          <w:sz w:val="23"/>
          <w:szCs w:val="23"/>
        </w:rPr>
        <w:br/>
        <w:t>fends-la en deux,</w:t>
      </w:r>
      <w:r w:rsidRPr="00950DFA">
        <w:rPr>
          <w:rFonts w:ascii="Arial" w:hAnsi="Arial" w:cs="Arial"/>
          <w:sz w:val="23"/>
          <w:szCs w:val="23"/>
        </w:rPr>
        <w:br/>
        <w:t>et que les fils d’Israël entrent au milieu de la mer à pied sec.</w:t>
      </w:r>
      <w:r w:rsidRPr="00950DFA">
        <w:rPr>
          <w:rFonts w:ascii="Arial" w:hAnsi="Arial" w:cs="Arial"/>
          <w:sz w:val="23"/>
          <w:szCs w:val="23"/>
        </w:rPr>
        <w:br/>
        <w:t>    Et moi, je ferai en sorte que les Égyptiens s’obstinent :</w:t>
      </w:r>
      <w:r w:rsidRPr="00950DFA">
        <w:rPr>
          <w:rFonts w:ascii="Arial" w:hAnsi="Arial" w:cs="Arial"/>
          <w:sz w:val="23"/>
          <w:szCs w:val="23"/>
        </w:rPr>
        <w:br/>
        <w:t>ils y entreront derrière eux ;</w:t>
      </w:r>
      <w:r w:rsidRPr="00950DFA">
        <w:rPr>
          <w:rFonts w:ascii="Arial" w:hAnsi="Arial" w:cs="Arial"/>
          <w:sz w:val="23"/>
          <w:szCs w:val="23"/>
        </w:rPr>
        <w:br/>
        <w:t>je me glorifierai aux dépens de Pharaon et de toute son armée,</w:t>
      </w:r>
      <w:r w:rsidRPr="00950DFA">
        <w:rPr>
          <w:rFonts w:ascii="Arial" w:hAnsi="Arial" w:cs="Arial"/>
          <w:sz w:val="23"/>
          <w:szCs w:val="23"/>
        </w:rPr>
        <w:br/>
        <w:t>de ses chars et de ses guerriers.</w:t>
      </w:r>
      <w:r w:rsidRPr="00950DFA">
        <w:rPr>
          <w:rFonts w:ascii="Arial" w:hAnsi="Arial" w:cs="Arial"/>
          <w:sz w:val="23"/>
          <w:szCs w:val="23"/>
        </w:rPr>
        <w:br/>
        <w:t>    Les Égyptiens sauront que je suis le Seigneur,</w:t>
      </w:r>
      <w:r w:rsidRPr="00950DFA">
        <w:rPr>
          <w:rFonts w:ascii="Arial" w:hAnsi="Arial" w:cs="Arial"/>
          <w:sz w:val="23"/>
          <w:szCs w:val="23"/>
        </w:rPr>
        <w:br/>
        <w:t>quand je me serai glorifié aux dépens de Pharaon,</w:t>
      </w:r>
      <w:r w:rsidRPr="00950DFA">
        <w:rPr>
          <w:rFonts w:ascii="Arial" w:hAnsi="Arial" w:cs="Arial"/>
          <w:sz w:val="23"/>
          <w:szCs w:val="23"/>
        </w:rPr>
        <w:br/>
        <w:t>de ses chars et de ses guerriers. »</w:t>
      </w:r>
      <w:r w:rsidRPr="00950DFA">
        <w:rPr>
          <w:rFonts w:ascii="Arial" w:hAnsi="Arial" w:cs="Arial"/>
          <w:sz w:val="23"/>
          <w:szCs w:val="23"/>
        </w:rPr>
        <w:br/>
        <w:t>    L’ange de Dieu, qui marchait en avant d’Israël,</w:t>
      </w:r>
      <w:r w:rsidRPr="00950DFA">
        <w:rPr>
          <w:rFonts w:ascii="Arial" w:hAnsi="Arial" w:cs="Arial"/>
          <w:sz w:val="23"/>
          <w:szCs w:val="23"/>
        </w:rPr>
        <w:br/>
        <w:t>se déplaça et marcha à l’arrière.</w:t>
      </w:r>
      <w:r w:rsidRPr="00950DFA">
        <w:rPr>
          <w:rFonts w:ascii="Arial" w:hAnsi="Arial" w:cs="Arial"/>
          <w:sz w:val="23"/>
          <w:szCs w:val="23"/>
        </w:rPr>
        <w:br/>
        <w:t>La colonne de nuée se déplaça depuis l’avant-garde</w:t>
      </w:r>
      <w:r w:rsidRPr="00950DFA">
        <w:rPr>
          <w:rFonts w:ascii="Arial" w:hAnsi="Arial" w:cs="Arial"/>
          <w:sz w:val="23"/>
          <w:szCs w:val="23"/>
        </w:rPr>
        <w:br/>
        <w:t>et vint se tenir à l’arrière,</w:t>
      </w:r>
      <w:r w:rsidRPr="00950DFA">
        <w:rPr>
          <w:rFonts w:ascii="Arial" w:hAnsi="Arial" w:cs="Arial"/>
          <w:sz w:val="23"/>
          <w:szCs w:val="23"/>
        </w:rPr>
        <w:br/>
        <w:t>    entre le camp des Égyptiens et le camp d’Israël.</w:t>
      </w:r>
      <w:r w:rsidRPr="00950DFA">
        <w:rPr>
          <w:rFonts w:ascii="Arial" w:hAnsi="Arial" w:cs="Arial"/>
          <w:sz w:val="23"/>
          <w:szCs w:val="23"/>
        </w:rPr>
        <w:br/>
        <w:t>Cette nuée était à la fois ténèbres et lumière dans la nuit,</w:t>
      </w:r>
      <w:r w:rsidRPr="00950DFA">
        <w:rPr>
          <w:rFonts w:ascii="Arial" w:hAnsi="Arial" w:cs="Arial"/>
          <w:sz w:val="23"/>
          <w:szCs w:val="23"/>
        </w:rPr>
        <w:br/>
        <w:t>si bien que, de toute la nuit, ils ne purent se rencontrer.</w:t>
      </w:r>
      <w:r w:rsidRPr="00950DFA">
        <w:rPr>
          <w:rFonts w:ascii="Arial" w:hAnsi="Arial" w:cs="Arial"/>
          <w:sz w:val="23"/>
          <w:szCs w:val="23"/>
        </w:rPr>
        <w:br/>
        <w:t>Moïse étendit le bras sur la mer.</w:t>
      </w:r>
      <w:r w:rsidRPr="00950DFA">
        <w:rPr>
          <w:rFonts w:ascii="Arial" w:hAnsi="Arial" w:cs="Arial"/>
          <w:sz w:val="23"/>
          <w:szCs w:val="23"/>
        </w:rPr>
        <w:br/>
        <w:t>Le Seigneur chassa la mer toute la nuit par un fort vent d’est ;</w:t>
      </w:r>
      <w:r w:rsidRPr="00950DFA">
        <w:rPr>
          <w:rFonts w:ascii="Arial" w:hAnsi="Arial" w:cs="Arial"/>
          <w:sz w:val="23"/>
          <w:szCs w:val="23"/>
        </w:rPr>
        <w:br/>
        <w:t>il mit la mer à sec, et les eaux se fendirent.</w:t>
      </w:r>
      <w:r w:rsidRPr="00950DFA">
        <w:rPr>
          <w:rFonts w:ascii="Arial" w:hAnsi="Arial" w:cs="Arial"/>
          <w:sz w:val="23"/>
          <w:szCs w:val="23"/>
        </w:rPr>
        <w:br/>
        <w:t>    Les fils d’Israël entrèrent au milieu de la mer à pied sec,</w:t>
      </w:r>
      <w:r w:rsidRPr="00950DFA">
        <w:rPr>
          <w:rFonts w:ascii="Arial" w:hAnsi="Arial" w:cs="Arial"/>
          <w:sz w:val="23"/>
          <w:szCs w:val="23"/>
        </w:rPr>
        <w:br/>
        <w:t>les eaux formant une muraille à leur droite et à leur gauche.</w:t>
      </w:r>
      <w:r w:rsidRPr="00950DFA">
        <w:rPr>
          <w:rFonts w:ascii="Arial" w:hAnsi="Arial" w:cs="Arial"/>
          <w:sz w:val="23"/>
          <w:szCs w:val="23"/>
        </w:rPr>
        <w:br/>
        <w:t>    Les Égyptiens les poursuivirent ;</w:t>
      </w:r>
      <w:r w:rsidRPr="00950DFA">
        <w:rPr>
          <w:rFonts w:ascii="Arial" w:hAnsi="Arial" w:cs="Arial"/>
          <w:sz w:val="23"/>
          <w:szCs w:val="23"/>
        </w:rPr>
        <w:br/>
        <w:t>tous les chevaux de Pharaon, ses chars et ses guerriers</w:t>
      </w:r>
      <w:r w:rsidRPr="00950DFA">
        <w:rPr>
          <w:rFonts w:ascii="Arial" w:hAnsi="Arial" w:cs="Arial"/>
          <w:sz w:val="23"/>
          <w:szCs w:val="23"/>
        </w:rPr>
        <w:br/>
        <w:t>entrèrent derrière eux jusqu’au milieu de la mer.</w:t>
      </w:r>
    </w:p>
    <w:p w:rsidR="007B51D9" w:rsidRDefault="007B51D9" w:rsidP="00FF1168">
      <w:pPr>
        <w:pStyle w:val="NormalWeb"/>
        <w:spacing w:before="0" w:beforeAutospacing="0" w:after="150" w:afterAutospacing="0"/>
        <w:rPr>
          <w:rFonts w:ascii="Arial" w:hAnsi="Arial" w:cs="Arial"/>
          <w:sz w:val="23"/>
          <w:szCs w:val="23"/>
        </w:rPr>
      </w:pPr>
      <w:r w:rsidRPr="00950DFA">
        <w:rPr>
          <w:rFonts w:ascii="Arial" w:hAnsi="Arial" w:cs="Arial"/>
          <w:sz w:val="23"/>
          <w:szCs w:val="23"/>
        </w:rPr>
        <w:t>    Aux dernières heures de la nuit,</w:t>
      </w:r>
      <w:r w:rsidRPr="00950DFA">
        <w:rPr>
          <w:rFonts w:ascii="Arial" w:hAnsi="Arial" w:cs="Arial"/>
          <w:sz w:val="23"/>
          <w:szCs w:val="23"/>
        </w:rPr>
        <w:br/>
        <w:t>le Seigneur observa, depuis la colonne de feu et de nuée,</w:t>
      </w:r>
      <w:r w:rsidRPr="00950DFA">
        <w:rPr>
          <w:rFonts w:ascii="Arial" w:hAnsi="Arial" w:cs="Arial"/>
          <w:sz w:val="23"/>
          <w:szCs w:val="23"/>
        </w:rPr>
        <w:br/>
        <w:t>l’armée des Égyptiens,</w:t>
      </w:r>
      <w:r w:rsidRPr="00950DFA">
        <w:rPr>
          <w:rFonts w:ascii="Arial" w:hAnsi="Arial" w:cs="Arial"/>
          <w:sz w:val="23"/>
          <w:szCs w:val="23"/>
        </w:rPr>
        <w:br/>
        <w:t>et il la frappa de panique.</w:t>
      </w:r>
      <w:r w:rsidRPr="00950DFA">
        <w:rPr>
          <w:rFonts w:ascii="Arial" w:hAnsi="Arial" w:cs="Arial"/>
          <w:sz w:val="23"/>
          <w:szCs w:val="23"/>
        </w:rPr>
        <w:br/>
        <w:t>    Il faussa les roues de leurs chars,</w:t>
      </w:r>
      <w:r w:rsidRPr="00950DFA">
        <w:rPr>
          <w:rFonts w:ascii="Arial" w:hAnsi="Arial" w:cs="Arial"/>
          <w:sz w:val="23"/>
          <w:szCs w:val="23"/>
        </w:rPr>
        <w:br/>
        <w:t>et ils eurent beaucoup de peine à les conduire.</w:t>
      </w:r>
      <w:r w:rsidRPr="00950DFA">
        <w:rPr>
          <w:rFonts w:ascii="Arial" w:hAnsi="Arial" w:cs="Arial"/>
          <w:sz w:val="23"/>
          <w:szCs w:val="23"/>
        </w:rPr>
        <w:br/>
        <w:t>Les Égyptiens s’écrièrent :</w:t>
      </w:r>
      <w:r w:rsidRPr="00950DFA">
        <w:rPr>
          <w:rFonts w:ascii="Arial" w:hAnsi="Arial" w:cs="Arial"/>
          <w:sz w:val="23"/>
          <w:szCs w:val="23"/>
        </w:rPr>
        <w:br/>
        <w:t>« Fuyons devant Israël,</w:t>
      </w:r>
      <w:r w:rsidRPr="00950DFA">
        <w:rPr>
          <w:rFonts w:ascii="Arial" w:hAnsi="Arial" w:cs="Arial"/>
          <w:sz w:val="23"/>
          <w:szCs w:val="23"/>
        </w:rPr>
        <w:br/>
        <w:t>car c’est le Seigneur</w:t>
      </w:r>
      <w:r w:rsidRPr="00950DFA">
        <w:rPr>
          <w:rFonts w:ascii="Arial" w:hAnsi="Arial" w:cs="Arial"/>
          <w:sz w:val="23"/>
          <w:szCs w:val="23"/>
        </w:rPr>
        <w:br/>
        <w:t>qui combat pour eux contre nous ! »</w:t>
      </w:r>
      <w:r w:rsidRPr="00950DFA">
        <w:rPr>
          <w:rFonts w:ascii="Arial" w:hAnsi="Arial" w:cs="Arial"/>
          <w:sz w:val="23"/>
          <w:szCs w:val="23"/>
        </w:rPr>
        <w:br/>
        <w:t>    Le Seigneur dit à Moïse :</w:t>
      </w:r>
      <w:r w:rsidRPr="00950DFA">
        <w:rPr>
          <w:rFonts w:ascii="Arial" w:hAnsi="Arial" w:cs="Arial"/>
          <w:sz w:val="23"/>
          <w:szCs w:val="23"/>
        </w:rPr>
        <w:br/>
        <w:t>« Étends le bras sur la mer :</w:t>
      </w:r>
      <w:r w:rsidRPr="00950DFA">
        <w:rPr>
          <w:rFonts w:ascii="Arial" w:hAnsi="Arial" w:cs="Arial"/>
          <w:sz w:val="23"/>
          <w:szCs w:val="23"/>
        </w:rPr>
        <w:br/>
        <w:t>que les eaux reviennent sur les Égyptiens,</w:t>
      </w:r>
      <w:r w:rsidRPr="00950DFA">
        <w:rPr>
          <w:rFonts w:ascii="Arial" w:hAnsi="Arial" w:cs="Arial"/>
          <w:sz w:val="23"/>
          <w:szCs w:val="23"/>
        </w:rPr>
        <w:br/>
        <w:t>leurs chars et leurs guerriers ! »</w:t>
      </w:r>
      <w:r w:rsidRPr="00950DFA">
        <w:rPr>
          <w:rFonts w:ascii="Arial" w:hAnsi="Arial" w:cs="Arial"/>
          <w:sz w:val="23"/>
          <w:szCs w:val="23"/>
        </w:rPr>
        <w:br/>
        <w:t>    Moïse étendit le bras sur la mer.</w:t>
      </w:r>
      <w:r w:rsidRPr="00950DFA">
        <w:rPr>
          <w:rFonts w:ascii="Arial" w:hAnsi="Arial" w:cs="Arial"/>
          <w:sz w:val="23"/>
          <w:szCs w:val="23"/>
        </w:rPr>
        <w:br/>
        <w:t>Au point du jour, la mer reprit sa place ;</w:t>
      </w:r>
      <w:r w:rsidRPr="00950DFA">
        <w:rPr>
          <w:rFonts w:ascii="Arial" w:hAnsi="Arial" w:cs="Arial"/>
          <w:sz w:val="23"/>
          <w:szCs w:val="23"/>
        </w:rPr>
        <w:br/>
        <w:t>dans leur fuite, les Égyptiens s’y heurtèrent,</w:t>
      </w:r>
      <w:r w:rsidRPr="00950DFA">
        <w:rPr>
          <w:rFonts w:ascii="Arial" w:hAnsi="Arial" w:cs="Arial"/>
          <w:sz w:val="23"/>
          <w:szCs w:val="23"/>
        </w:rPr>
        <w:br/>
        <w:t>et le Seigneur les précipita au milieu de la mer.</w:t>
      </w:r>
      <w:r w:rsidRPr="00950DFA">
        <w:rPr>
          <w:rFonts w:ascii="Arial" w:hAnsi="Arial" w:cs="Arial"/>
          <w:sz w:val="23"/>
          <w:szCs w:val="23"/>
        </w:rPr>
        <w:br/>
        <w:t>    Les eaux refluèrent et recouvrirent les chars et les guerriers,</w:t>
      </w:r>
      <w:r w:rsidRPr="00950DFA">
        <w:rPr>
          <w:rFonts w:ascii="Arial" w:hAnsi="Arial" w:cs="Arial"/>
          <w:sz w:val="23"/>
          <w:szCs w:val="23"/>
        </w:rPr>
        <w:br/>
        <w:t>toute l’armée de Pharaon</w:t>
      </w:r>
      <w:r w:rsidRPr="00950DFA">
        <w:rPr>
          <w:rFonts w:ascii="Arial" w:hAnsi="Arial" w:cs="Arial"/>
          <w:sz w:val="23"/>
          <w:szCs w:val="23"/>
        </w:rPr>
        <w:br/>
        <w:t>qui était entrée dans la mer à la poursuite d’Israël.</w:t>
      </w:r>
      <w:r w:rsidRPr="00950DFA">
        <w:rPr>
          <w:rFonts w:ascii="Arial" w:hAnsi="Arial" w:cs="Arial"/>
          <w:sz w:val="23"/>
          <w:szCs w:val="23"/>
        </w:rPr>
        <w:br/>
        <w:t>Il n’en resta pas un seul.</w:t>
      </w:r>
      <w:r w:rsidRPr="00950DFA">
        <w:rPr>
          <w:rFonts w:ascii="Arial" w:hAnsi="Arial" w:cs="Arial"/>
          <w:sz w:val="23"/>
          <w:szCs w:val="23"/>
        </w:rPr>
        <w:br/>
        <w:t>    Mais les fils d’Israël</w:t>
      </w:r>
      <w:r w:rsidRPr="00950DFA">
        <w:rPr>
          <w:rFonts w:ascii="Arial" w:hAnsi="Arial" w:cs="Arial"/>
          <w:sz w:val="23"/>
          <w:szCs w:val="23"/>
        </w:rPr>
        <w:br/>
        <w:t>avaient marché à pied sec au milieu de la mer,</w:t>
      </w:r>
      <w:r w:rsidRPr="00950DFA">
        <w:rPr>
          <w:rFonts w:ascii="Arial" w:hAnsi="Arial" w:cs="Arial"/>
          <w:sz w:val="23"/>
          <w:szCs w:val="23"/>
        </w:rPr>
        <w:br/>
        <w:t>les eaux formant une muraille à leur droite et à leur gauche.</w:t>
      </w:r>
    </w:p>
    <w:p w:rsidR="007B51D9" w:rsidRDefault="007B51D9" w:rsidP="00FF1168">
      <w:pPr>
        <w:pStyle w:val="NormalWeb"/>
        <w:spacing w:before="0" w:beforeAutospacing="0" w:after="150" w:afterAutospacing="0"/>
        <w:rPr>
          <w:rFonts w:ascii="Arial" w:hAnsi="Arial" w:cs="Arial"/>
          <w:sz w:val="23"/>
          <w:szCs w:val="23"/>
        </w:rPr>
      </w:pPr>
      <w:r>
        <w:pict>
          <v:shape id="_x0000_i1028" type="#_x0000_t75" alt="Passage de la mer Rouge - Wikiwand" style="width:177pt;height:224.25pt">
            <v:imagedata r:id="rId13" r:href="rId14"/>
          </v:shape>
        </w:pict>
      </w:r>
    </w:p>
    <w:p w:rsidR="007B51D9" w:rsidRPr="00950DFA" w:rsidRDefault="007B51D9" w:rsidP="00FF1168">
      <w:pPr>
        <w:pStyle w:val="NormalWeb"/>
        <w:spacing w:before="0" w:beforeAutospacing="0" w:after="150" w:afterAutospacing="0"/>
        <w:rPr>
          <w:rFonts w:ascii="Arial" w:hAnsi="Arial" w:cs="Arial"/>
          <w:sz w:val="23"/>
          <w:szCs w:val="23"/>
        </w:rPr>
      </w:pPr>
      <w:r w:rsidRPr="00950DFA">
        <w:rPr>
          <w:rFonts w:ascii="Arial" w:hAnsi="Arial" w:cs="Arial"/>
          <w:sz w:val="23"/>
          <w:szCs w:val="23"/>
        </w:rPr>
        <w:t>    Ce jour-là,</w:t>
      </w:r>
      <w:r w:rsidRPr="00950DFA">
        <w:rPr>
          <w:rFonts w:ascii="Arial" w:hAnsi="Arial" w:cs="Arial"/>
          <w:sz w:val="23"/>
          <w:szCs w:val="23"/>
        </w:rPr>
        <w:br/>
        <w:t>le Seigneur sauva Israël de la main de l’Égypte,</w:t>
      </w:r>
      <w:r w:rsidRPr="00950DFA">
        <w:rPr>
          <w:rFonts w:ascii="Arial" w:hAnsi="Arial" w:cs="Arial"/>
          <w:sz w:val="23"/>
          <w:szCs w:val="23"/>
        </w:rPr>
        <w:br/>
        <w:t>et Israël vit les Égyptiens morts sur le bord de la mer.</w:t>
      </w:r>
      <w:r w:rsidRPr="00950DFA">
        <w:rPr>
          <w:rFonts w:ascii="Arial" w:hAnsi="Arial" w:cs="Arial"/>
          <w:sz w:val="23"/>
          <w:szCs w:val="23"/>
        </w:rPr>
        <w:br/>
        <w:t>    Israël vit avec quelle main puissante</w:t>
      </w:r>
      <w:r w:rsidRPr="00950DFA">
        <w:rPr>
          <w:rFonts w:ascii="Arial" w:hAnsi="Arial" w:cs="Arial"/>
          <w:sz w:val="23"/>
          <w:szCs w:val="23"/>
        </w:rPr>
        <w:br/>
        <w:t>le Seigneur avait agi contre l’Égypte.</w:t>
      </w:r>
      <w:r w:rsidRPr="00950DFA">
        <w:rPr>
          <w:rFonts w:ascii="Arial" w:hAnsi="Arial" w:cs="Arial"/>
          <w:sz w:val="23"/>
          <w:szCs w:val="23"/>
        </w:rPr>
        <w:br/>
        <w:t>Le peuple craignit le Seigneur,</w:t>
      </w:r>
      <w:r w:rsidRPr="00950DFA">
        <w:rPr>
          <w:rFonts w:ascii="Arial" w:hAnsi="Arial" w:cs="Arial"/>
          <w:sz w:val="23"/>
          <w:szCs w:val="23"/>
        </w:rPr>
        <w:br/>
        <w:t>il mit sa foi dans le Seigneur</w:t>
      </w:r>
      <w:r w:rsidRPr="00950DFA">
        <w:rPr>
          <w:rFonts w:ascii="Arial" w:hAnsi="Arial" w:cs="Arial"/>
          <w:sz w:val="23"/>
          <w:szCs w:val="23"/>
        </w:rPr>
        <w:br/>
        <w:t>et dans son serviteur Moïse.</w:t>
      </w:r>
      <w:r w:rsidRPr="00950DFA">
        <w:rPr>
          <w:rFonts w:ascii="Arial" w:hAnsi="Arial" w:cs="Arial"/>
          <w:sz w:val="23"/>
          <w:szCs w:val="23"/>
        </w:rPr>
        <w:br/>
        <w:t>Alors Moïse et les fils d’Israël</w:t>
      </w:r>
      <w:r w:rsidRPr="00950DFA">
        <w:rPr>
          <w:rFonts w:ascii="Arial" w:hAnsi="Arial" w:cs="Arial"/>
          <w:sz w:val="23"/>
          <w:szCs w:val="23"/>
        </w:rPr>
        <w:br/>
        <w:t>chantèrent ce cantique au Seigneur :</w:t>
      </w:r>
    </w:p>
    <w:p w:rsidR="007B51D9" w:rsidRDefault="007B51D9" w:rsidP="009C58B8">
      <w:pPr>
        <w:pStyle w:val="Heading2"/>
      </w:pPr>
      <w:r w:rsidRPr="00FF1168">
        <w:t>Cantique</w:t>
      </w:r>
      <w:r>
        <w:t> :</w:t>
      </w:r>
    </w:p>
    <w:p w:rsidR="007B51D9" w:rsidRPr="00950DFA" w:rsidRDefault="007B51D9" w:rsidP="005C204E">
      <w:pPr>
        <w:pStyle w:val="NormalWeb"/>
        <w:spacing w:before="0" w:beforeAutospacing="0" w:after="150" w:afterAutospacing="0"/>
        <w:ind w:left="284" w:hanging="284"/>
        <w:rPr>
          <w:rFonts w:ascii="Arial" w:hAnsi="Arial" w:cs="Arial"/>
          <w:sz w:val="23"/>
          <w:szCs w:val="23"/>
        </w:rPr>
      </w:pPr>
      <w:r w:rsidRPr="00950DFA">
        <w:rPr>
          <w:rStyle w:val="Strong"/>
          <w:rFonts w:ascii="Arial" w:hAnsi="Arial" w:cs="Arial"/>
          <w:bCs/>
          <w:sz w:val="23"/>
          <w:szCs w:val="23"/>
        </w:rPr>
        <w:t>R/ Chantons pour le Seigneur !</w:t>
      </w:r>
      <w:r w:rsidRPr="00950DFA">
        <w:rPr>
          <w:rFonts w:ascii="Arial" w:hAnsi="Arial" w:cs="Arial"/>
          <w:b/>
          <w:bCs/>
          <w:sz w:val="23"/>
          <w:szCs w:val="23"/>
        </w:rPr>
        <w:br/>
      </w:r>
      <w:r w:rsidRPr="00950DFA">
        <w:rPr>
          <w:rStyle w:val="Strong"/>
          <w:rFonts w:ascii="Arial" w:hAnsi="Arial" w:cs="Arial"/>
          <w:bCs/>
          <w:sz w:val="23"/>
          <w:szCs w:val="23"/>
        </w:rPr>
        <w:t>Éclatante est sa gloire !</w:t>
      </w:r>
    </w:p>
    <w:p w:rsidR="007B51D9" w:rsidRPr="00950DFA" w:rsidRDefault="007B51D9" w:rsidP="005C204E">
      <w:pPr>
        <w:pStyle w:val="NormalWeb"/>
        <w:spacing w:before="0" w:beforeAutospacing="0" w:after="150" w:afterAutospacing="0"/>
        <w:rPr>
          <w:rFonts w:ascii="Arial" w:hAnsi="Arial" w:cs="Arial"/>
          <w:sz w:val="23"/>
          <w:szCs w:val="23"/>
        </w:rPr>
      </w:pPr>
      <w:r w:rsidRPr="00950DFA">
        <w:rPr>
          <w:rFonts w:ascii="Arial" w:hAnsi="Arial" w:cs="Arial"/>
          <w:sz w:val="23"/>
          <w:szCs w:val="23"/>
        </w:rPr>
        <w:t>Je chanterai pour le Seigneur !</w:t>
      </w:r>
      <w:r w:rsidRPr="00950DFA">
        <w:rPr>
          <w:rFonts w:ascii="Arial" w:hAnsi="Arial" w:cs="Arial"/>
          <w:sz w:val="23"/>
          <w:szCs w:val="23"/>
        </w:rPr>
        <w:br/>
        <w:t>Éclatante est sa gloire :</w:t>
      </w:r>
      <w:r w:rsidRPr="00950DFA">
        <w:rPr>
          <w:rFonts w:ascii="Arial" w:hAnsi="Arial" w:cs="Arial"/>
          <w:sz w:val="23"/>
          <w:szCs w:val="23"/>
        </w:rPr>
        <w:br/>
        <w:t>il a jeté dans la mer</w:t>
      </w:r>
      <w:r w:rsidRPr="00950DFA">
        <w:rPr>
          <w:rFonts w:ascii="Arial" w:hAnsi="Arial" w:cs="Arial"/>
          <w:sz w:val="23"/>
          <w:szCs w:val="23"/>
        </w:rPr>
        <w:br/>
        <w:t>cheval et cavalier.</w:t>
      </w:r>
    </w:p>
    <w:p w:rsidR="007B51D9" w:rsidRPr="00950DFA" w:rsidRDefault="007B51D9" w:rsidP="005C204E">
      <w:pPr>
        <w:pStyle w:val="NormalWeb"/>
        <w:spacing w:before="0" w:beforeAutospacing="0" w:after="150" w:afterAutospacing="0"/>
        <w:rPr>
          <w:rFonts w:ascii="Arial" w:hAnsi="Arial" w:cs="Arial"/>
          <w:sz w:val="23"/>
          <w:szCs w:val="23"/>
        </w:rPr>
      </w:pPr>
      <w:r w:rsidRPr="00950DFA">
        <w:rPr>
          <w:rFonts w:ascii="Arial" w:hAnsi="Arial" w:cs="Arial"/>
          <w:sz w:val="23"/>
          <w:szCs w:val="23"/>
        </w:rPr>
        <w:t>Ma force et mon chant, c’est le Seigneur :</w:t>
      </w:r>
      <w:r w:rsidRPr="00950DFA">
        <w:rPr>
          <w:rFonts w:ascii="Arial" w:hAnsi="Arial" w:cs="Arial"/>
          <w:sz w:val="23"/>
          <w:szCs w:val="23"/>
        </w:rPr>
        <w:br/>
        <w:t>il est pour moi le salut.</w:t>
      </w:r>
      <w:r w:rsidRPr="00950DFA">
        <w:rPr>
          <w:rFonts w:ascii="Arial" w:hAnsi="Arial" w:cs="Arial"/>
          <w:sz w:val="23"/>
          <w:szCs w:val="23"/>
        </w:rPr>
        <w:br/>
        <w:t>Il est mon Dieu, je le célèbre ;</w:t>
      </w:r>
      <w:r w:rsidRPr="00950DFA">
        <w:rPr>
          <w:rFonts w:ascii="Arial" w:hAnsi="Arial" w:cs="Arial"/>
          <w:sz w:val="23"/>
          <w:szCs w:val="23"/>
        </w:rPr>
        <w:br/>
        <w:t>j’exalte le Dieu de mon père.</w:t>
      </w:r>
    </w:p>
    <w:p w:rsidR="007B51D9" w:rsidRPr="00950DFA" w:rsidRDefault="007B51D9" w:rsidP="005C204E">
      <w:pPr>
        <w:pStyle w:val="NormalWeb"/>
        <w:spacing w:before="0" w:beforeAutospacing="0" w:after="150" w:afterAutospacing="0"/>
        <w:rPr>
          <w:rFonts w:ascii="Arial" w:hAnsi="Arial" w:cs="Arial"/>
          <w:sz w:val="23"/>
          <w:szCs w:val="23"/>
        </w:rPr>
      </w:pPr>
      <w:r w:rsidRPr="00950DFA">
        <w:rPr>
          <w:rFonts w:ascii="Arial" w:hAnsi="Arial" w:cs="Arial"/>
          <w:sz w:val="23"/>
          <w:szCs w:val="23"/>
        </w:rPr>
        <w:t>Le Seigneur est le guerrier des combats ;</w:t>
      </w:r>
      <w:r w:rsidRPr="00950DFA">
        <w:rPr>
          <w:rFonts w:ascii="Arial" w:hAnsi="Arial" w:cs="Arial"/>
          <w:sz w:val="23"/>
          <w:szCs w:val="23"/>
        </w:rPr>
        <w:br/>
        <w:t>son nom est « Le Seigneur ».</w:t>
      </w:r>
      <w:r w:rsidRPr="00950DFA">
        <w:rPr>
          <w:rFonts w:ascii="Arial" w:hAnsi="Arial" w:cs="Arial"/>
          <w:sz w:val="23"/>
          <w:szCs w:val="23"/>
        </w:rPr>
        <w:br/>
        <w:t>Les chars du Pharaon et ses armées, il les lance dans la mer.</w:t>
      </w:r>
      <w:r w:rsidRPr="00950DFA">
        <w:rPr>
          <w:rFonts w:ascii="Arial" w:hAnsi="Arial" w:cs="Arial"/>
          <w:sz w:val="23"/>
          <w:szCs w:val="23"/>
        </w:rPr>
        <w:br/>
        <w:t>L’élite de leurs chefs a sombré dans la mer Rouge.</w:t>
      </w:r>
    </w:p>
    <w:p w:rsidR="007B51D9" w:rsidRPr="00950DFA" w:rsidRDefault="007B51D9" w:rsidP="005C204E">
      <w:pPr>
        <w:pStyle w:val="NormalWeb"/>
        <w:spacing w:before="0" w:beforeAutospacing="0" w:after="150" w:afterAutospacing="0"/>
        <w:rPr>
          <w:rFonts w:ascii="Arial" w:hAnsi="Arial" w:cs="Arial"/>
          <w:sz w:val="23"/>
          <w:szCs w:val="23"/>
        </w:rPr>
      </w:pPr>
      <w:r w:rsidRPr="00950DFA">
        <w:rPr>
          <w:rFonts w:ascii="Arial" w:hAnsi="Arial" w:cs="Arial"/>
          <w:sz w:val="23"/>
          <w:szCs w:val="23"/>
        </w:rPr>
        <w:t>L’abîme les recouvre :</w:t>
      </w:r>
      <w:r w:rsidRPr="00950DFA">
        <w:rPr>
          <w:rFonts w:ascii="Arial" w:hAnsi="Arial" w:cs="Arial"/>
          <w:sz w:val="23"/>
          <w:szCs w:val="23"/>
        </w:rPr>
        <w:br/>
        <w:t>ils descendent, comme la pierre, au fond des eaux.</w:t>
      </w:r>
      <w:r w:rsidRPr="00950DFA">
        <w:rPr>
          <w:rFonts w:ascii="Arial" w:hAnsi="Arial" w:cs="Arial"/>
          <w:sz w:val="23"/>
          <w:szCs w:val="23"/>
        </w:rPr>
        <w:br/>
        <w:t>Ta droite, Seigneur, magnifique en sa force,</w:t>
      </w:r>
      <w:r w:rsidRPr="00950DFA">
        <w:rPr>
          <w:rFonts w:ascii="Arial" w:hAnsi="Arial" w:cs="Arial"/>
          <w:sz w:val="23"/>
          <w:szCs w:val="23"/>
        </w:rPr>
        <w:br/>
        <w:t>ta droite, Seigneur, écrase l’ennemi.</w:t>
      </w:r>
    </w:p>
    <w:p w:rsidR="007B51D9" w:rsidRPr="00950DFA" w:rsidRDefault="007B51D9" w:rsidP="005C204E">
      <w:pPr>
        <w:pStyle w:val="NormalWeb"/>
        <w:spacing w:before="0" w:beforeAutospacing="0" w:after="150" w:afterAutospacing="0"/>
        <w:rPr>
          <w:rFonts w:ascii="Arial" w:hAnsi="Arial" w:cs="Arial"/>
          <w:sz w:val="23"/>
          <w:szCs w:val="23"/>
        </w:rPr>
      </w:pPr>
      <w:r w:rsidRPr="00950DFA">
        <w:rPr>
          <w:rFonts w:ascii="Arial" w:hAnsi="Arial" w:cs="Arial"/>
          <w:sz w:val="23"/>
          <w:szCs w:val="23"/>
        </w:rPr>
        <w:t>Tu les amènes, tu les plantes sur la montagne, ton héritage,</w:t>
      </w:r>
      <w:r w:rsidRPr="00950DFA">
        <w:rPr>
          <w:rFonts w:ascii="Arial" w:hAnsi="Arial" w:cs="Arial"/>
          <w:sz w:val="23"/>
          <w:szCs w:val="23"/>
        </w:rPr>
        <w:br/>
        <w:t>le lieu que tu as fait, Seigneur, pour l’habiter,</w:t>
      </w:r>
      <w:r w:rsidRPr="00950DFA">
        <w:rPr>
          <w:rFonts w:ascii="Arial" w:hAnsi="Arial" w:cs="Arial"/>
          <w:sz w:val="23"/>
          <w:szCs w:val="23"/>
        </w:rPr>
        <w:br/>
        <w:t>le sanctuaire, Seigneur, fondé par tes mains.</w:t>
      </w:r>
      <w:r w:rsidRPr="00950DFA">
        <w:rPr>
          <w:rFonts w:ascii="Arial" w:hAnsi="Arial" w:cs="Arial"/>
          <w:sz w:val="23"/>
          <w:szCs w:val="23"/>
        </w:rPr>
        <w:br/>
        <w:t>Le Seigneur régnera pour les siècles des siècles.</w:t>
      </w:r>
    </w:p>
    <w:p w:rsidR="007B51D9" w:rsidRPr="00D62935" w:rsidRDefault="007B51D9" w:rsidP="009C58B8">
      <w:pPr>
        <w:pStyle w:val="Heading1"/>
      </w:pPr>
      <w:r w:rsidRPr="00D62935">
        <w:t xml:space="preserve">Quatrième lecture </w:t>
      </w:r>
    </w:p>
    <w:p w:rsidR="007B51D9" w:rsidRPr="00D62935" w:rsidRDefault="007B51D9" w:rsidP="00BF3DF3">
      <w:pPr>
        <w:spacing w:after="240"/>
        <w:ind w:left="1416"/>
        <w:jc w:val="both"/>
        <w:rPr>
          <w:rFonts w:ascii="Calibri Light" w:hAnsi="Calibri Light" w:cs="Calibri Light"/>
          <w:i/>
          <w:iCs/>
        </w:rPr>
      </w:pPr>
      <w:r w:rsidRPr="00D62935">
        <w:rPr>
          <w:rFonts w:ascii="Calibri Light" w:hAnsi="Calibri Light" w:cs="Calibri Light"/>
          <w:i/>
          <w:iCs/>
        </w:rPr>
        <w:t>Isaïe nous fait prendre conscience de l’infinie capacité de Dieu à pardonner. Le chrétien est celui qui, dans un monde de haine et de conflits, témoigne de la miséricorde. Il est un être d’action de grâce pour la guérison et le salut donnés.</w:t>
      </w:r>
    </w:p>
    <w:p w:rsidR="007B51D9" w:rsidRPr="006F7173" w:rsidRDefault="007B51D9" w:rsidP="006F7173">
      <w:pPr>
        <w:pStyle w:val="NormalWeb"/>
        <w:spacing w:before="0" w:beforeAutospacing="0" w:after="150" w:afterAutospacing="0"/>
        <w:rPr>
          <w:rFonts w:ascii="Arial" w:hAnsi="Arial" w:cs="Arial"/>
          <w:szCs w:val="23"/>
        </w:rPr>
      </w:pPr>
      <w:r w:rsidRPr="006F7173">
        <w:rPr>
          <w:rFonts w:ascii="Arial" w:hAnsi="Arial" w:cs="Arial"/>
          <w:szCs w:val="23"/>
        </w:rPr>
        <w:t>Lecture du livre du prophète Isaïe</w:t>
      </w:r>
      <w:r w:rsidRPr="006F7173">
        <w:rPr>
          <w:rFonts w:ascii="Arial" w:hAnsi="Arial" w:cs="Arial"/>
          <w:sz w:val="20"/>
          <w:szCs w:val="23"/>
        </w:rPr>
        <w:t xml:space="preserve"> </w:t>
      </w:r>
      <w:r w:rsidRPr="006F7173">
        <w:rPr>
          <w:bCs/>
          <w:sz w:val="20"/>
        </w:rPr>
        <w:t>(Is 54, 5-14)</w:t>
      </w:r>
    </w:p>
    <w:p w:rsidR="007B51D9" w:rsidRPr="00A0154B" w:rsidRDefault="007B51D9" w:rsidP="006F7173">
      <w:pPr>
        <w:pStyle w:val="NormalWeb"/>
        <w:spacing w:before="0" w:beforeAutospacing="0" w:after="150" w:afterAutospacing="0"/>
        <w:rPr>
          <w:rFonts w:ascii="Arial" w:hAnsi="Arial" w:cs="Arial"/>
          <w:sz w:val="23"/>
          <w:szCs w:val="23"/>
        </w:rPr>
      </w:pPr>
      <w:r w:rsidRPr="00A0154B">
        <w:rPr>
          <w:rFonts w:ascii="Arial" w:hAnsi="Arial" w:cs="Arial"/>
          <w:sz w:val="23"/>
          <w:szCs w:val="23"/>
        </w:rPr>
        <w:t>Parole du Seigneur adressée à Jérusalem :</w:t>
      </w:r>
      <w:r w:rsidRPr="00A0154B">
        <w:rPr>
          <w:rFonts w:ascii="Arial" w:hAnsi="Arial" w:cs="Arial"/>
          <w:sz w:val="23"/>
          <w:szCs w:val="23"/>
        </w:rPr>
        <w:br/>
        <w:t>    Ton époux, c’est Celui qui t’a faite,</w:t>
      </w:r>
      <w:r w:rsidRPr="00A0154B">
        <w:rPr>
          <w:rFonts w:ascii="Arial" w:hAnsi="Arial" w:cs="Arial"/>
          <w:sz w:val="23"/>
          <w:szCs w:val="23"/>
        </w:rPr>
        <w:br/>
        <w:t>son nom est « Le Seigneur de l’univers ».</w:t>
      </w:r>
      <w:r w:rsidRPr="00A0154B">
        <w:rPr>
          <w:rFonts w:ascii="Arial" w:hAnsi="Arial" w:cs="Arial"/>
          <w:sz w:val="23"/>
          <w:szCs w:val="23"/>
        </w:rPr>
        <w:br/>
        <w:t>Ton rédempteur, c’est le Saint d’Israël,</w:t>
      </w:r>
      <w:r w:rsidRPr="00A0154B">
        <w:rPr>
          <w:rFonts w:ascii="Arial" w:hAnsi="Arial" w:cs="Arial"/>
          <w:sz w:val="23"/>
          <w:szCs w:val="23"/>
        </w:rPr>
        <w:br/>
        <w:t>il s’appelle « Dieu de toute la terre ».</w:t>
      </w:r>
      <w:r w:rsidRPr="00A0154B">
        <w:rPr>
          <w:rFonts w:ascii="Arial" w:hAnsi="Arial" w:cs="Arial"/>
          <w:sz w:val="23"/>
          <w:szCs w:val="23"/>
        </w:rPr>
        <w:br/>
        <w:t>    Oui, comme une femme abandonnée, accablée,</w:t>
      </w:r>
      <w:r w:rsidRPr="00A0154B">
        <w:rPr>
          <w:rFonts w:ascii="Arial" w:hAnsi="Arial" w:cs="Arial"/>
          <w:sz w:val="23"/>
          <w:szCs w:val="23"/>
        </w:rPr>
        <w:br/>
        <w:t>le Seigneur te rappelle.</w:t>
      </w:r>
      <w:r w:rsidRPr="00A0154B">
        <w:rPr>
          <w:rFonts w:ascii="Arial" w:hAnsi="Arial" w:cs="Arial"/>
          <w:sz w:val="23"/>
          <w:szCs w:val="23"/>
        </w:rPr>
        <w:br/>
        <w:t>Est-ce que l’on rejette la femme de sa jeunesse ?</w:t>
      </w:r>
      <w:r w:rsidRPr="00A0154B">
        <w:rPr>
          <w:rFonts w:ascii="Arial" w:hAnsi="Arial" w:cs="Arial"/>
          <w:sz w:val="23"/>
          <w:szCs w:val="23"/>
        </w:rPr>
        <w:br/>
        <w:t>– dit ton Dieu.</w:t>
      </w:r>
      <w:r w:rsidRPr="00A0154B">
        <w:rPr>
          <w:rFonts w:ascii="Arial" w:hAnsi="Arial" w:cs="Arial"/>
          <w:sz w:val="23"/>
          <w:szCs w:val="23"/>
        </w:rPr>
        <w:br/>
        <w:t>    Un court instant, je t’avais abandonnée,</w:t>
      </w:r>
      <w:r w:rsidRPr="00A0154B">
        <w:rPr>
          <w:rFonts w:ascii="Arial" w:hAnsi="Arial" w:cs="Arial"/>
          <w:sz w:val="23"/>
          <w:szCs w:val="23"/>
        </w:rPr>
        <w:br/>
        <w:t>mais dans ma grande tendresse, je te ramènerai.</w:t>
      </w:r>
      <w:r w:rsidRPr="00A0154B">
        <w:rPr>
          <w:rFonts w:ascii="Arial" w:hAnsi="Arial" w:cs="Arial"/>
          <w:sz w:val="23"/>
          <w:szCs w:val="23"/>
        </w:rPr>
        <w:br/>
        <w:t>    Quand ma colère a débordé,</w:t>
      </w:r>
      <w:r w:rsidRPr="00A0154B">
        <w:rPr>
          <w:rFonts w:ascii="Arial" w:hAnsi="Arial" w:cs="Arial"/>
          <w:sz w:val="23"/>
          <w:szCs w:val="23"/>
        </w:rPr>
        <w:br/>
        <w:t>un instant, je t’avais caché ma face.</w:t>
      </w:r>
      <w:r w:rsidRPr="00A0154B">
        <w:rPr>
          <w:rFonts w:ascii="Arial" w:hAnsi="Arial" w:cs="Arial"/>
          <w:sz w:val="23"/>
          <w:szCs w:val="23"/>
        </w:rPr>
        <w:br/>
        <w:t>Mais dans mon éternelle fidélité,</w:t>
      </w:r>
      <w:r w:rsidRPr="00A0154B">
        <w:rPr>
          <w:rFonts w:ascii="Arial" w:hAnsi="Arial" w:cs="Arial"/>
          <w:sz w:val="23"/>
          <w:szCs w:val="23"/>
        </w:rPr>
        <w:br/>
        <w:t>je te montre ma tendresse,</w:t>
      </w:r>
      <w:r w:rsidRPr="00A0154B">
        <w:rPr>
          <w:rFonts w:ascii="Arial" w:hAnsi="Arial" w:cs="Arial"/>
          <w:sz w:val="23"/>
          <w:szCs w:val="23"/>
        </w:rPr>
        <w:br/>
        <w:t>– dit le Seigneur, ton rédempteur.</w:t>
      </w:r>
      <w:r w:rsidRPr="00A0154B">
        <w:rPr>
          <w:rFonts w:ascii="Arial" w:hAnsi="Arial" w:cs="Arial"/>
          <w:sz w:val="23"/>
          <w:szCs w:val="23"/>
        </w:rPr>
        <w:br/>
        <w:t>    Je ferai comme au temps de Noé,</w:t>
      </w:r>
      <w:r w:rsidRPr="00A0154B">
        <w:rPr>
          <w:rFonts w:ascii="Arial" w:hAnsi="Arial" w:cs="Arial"/>
          <w:sz w:val="23"/>
          <w:szCs w:val="23"/>
        </w:rPr>
        <w:br/>
        <w:t>quand j’ai juré que les eaux</w:t>
      </w:r>
      <w:r w:rsidRPr="00A0154B">
        <w:rPr>
          <w:rFonts w:ascii="Arial" w:hAnsi="Arial" w:cs="Arial"/>
          <w:sz w:val="23"/>
          <w:szCs w:val="23"/>
        </w:rPr>
        <w:br/>
        <w:t>ne submergeraient plus la terre :</w:t>
      </w:r>
      <w:r w:rsidRPr="00A0154B">
        <w:rPr>
          <w:rFonts w:ascii="Arial" w:hAnsi="Arial" w:cs="Arial"/>
          <w:sz w:val="23"/>
          <w:szCs w:val="23"/>
        </w:rPr>
        <w:br/>
        <w:t>de même, je jure de ne plus m’irriter contre toi,</w:t>
      </w:r>
      <w:r w:rsidRPr="00A0154B">
        <w:rPr>
          <w:rFonts w:ascii="Arial" w:hAnsi="Arial" w:cs="Arial"/>
          <w:sz w:val="23"/>
          <w:szCs w:val="23"/>
        </w:rPr>
        <w:br/>
        <w:t>et de ne plus te menacer.</w:t>
      </w:r>
      <w:r w:rsidRPr="00A0154B">
        <w:rPr>
          <w:rFonts w:ascii="Arial" w:hAnsi="Arial" w:cs="Arial"/>
          <w:sz w:val="23"/>
          <w:szCs w:val="23"/>
        </w:rPr>
        <w:br/>
        <w:t>    Même si les montagnes s’écartaient,</w:t>
      </w:r>
      <w:r w:rsidRPr="00A0154B">
        <w:rPr>
          <w:rFonts w:ascii="Arial" w:hAnsi="Arial" w:cs="Arial"/>
          <w:sz w:val="23"/>
          <w:szCs w:val="23"/>
        </w:rPr>
        <w:br/>
        <w:t>si les collines s’ébranlaient,</w:t>
      </w:r>
      <w:r w:rsidRPr="00A0154B">
        <w:rPr>
          <w:rFonts w:ascii="Arial" w:hAnsi="Arial" w:cs="Arial"/>
          <w:sz w:val="23"/>
          <w:szCs w:val="23"/>
        </w:rPr>
        <w:br/>
        <w:t>ma fidélité ne s’écarterait pas de toi,</w:t>
      </w:r>
      <w:r w:rsidRPr="00A0154B">
        <w:rPr>
          <w:rFonts w:ascii="Arial" w:hAnsi="Arial" w:cs="Arial"/>
          <w:sz w:val="23"/>
          <w:szCs w:val="23"/>
        </w:rPr>
        <w:br/>
        <w:t>mon alliance de paix ne serait pas ébranlée,</w:t>
      </w:r>
      <w:r w:rsidRPr="00A0154B">
        <w:rPr>
          <w:rFonts w:ascii="Arial" w:hAnsi="Arial" w:cs="Arial"/>
          <w:sz w:val="23"/>
          <w:szCs w:val="23"/>
        </w:rPr>
        <w:br/>
        <w:t>– dit le Seigneur, qui te montre sa tendresse.</w:t>
      </w:r>
      <w:r w:rsidRPr="00A0154B">
        <w:rPr>
          <w:rFonts w:ascii="Arial" w:hAnsi="Arial" w:cs="Arial"/>
          <w:sz w:val="23"/>
          <w:szCs w:val="23"/>
        </w:rPr>
        <w:br/>
        <w:t>    Jérusalem, malheureuse,</w:t>
      </w:r>
      <w:r w:rsidRPr="00A0154B">
        <w:rPr>
          <w:rFonts w:ascii="Arial" w:hAnsi="Arial" w:cs="Arial"/>
          <w:sz w:val="23"/>
          <w:szCs w:val="23"/>
        </w:rPr>
        <w:br/>
        <w:t>battue par la tempête, inconsolée,</w:t>
      </w:r>
      <w:r w:rsidRPr="00A0154B">
        <w:rPr>
          <w:rFonts w:ascii="Arial" w:hAnsi="Arial" w:cs="Arial"/>
          <w:sz w:val="23"/>
          <w:szCs w:val="23"/>
        </w:rPr>
        <w:br/>
        <w:t>voici que  je vais sertir tes pierres</w:t>
      </w:r>
      <w:r w:rsidRPr="00A0154B">
        <w:rPr>
          <w:rFonts w:ascii="Arial" w:hAnsi="Arial" w:cs="Arial"/>
          <w:sz w:val="23"/>
          <w:szCs w:val="23"/>
        </w:rPr>
        <w:br/>
        <w:t>et poser tes fondations sur des saphirs.</w:t>
      </w:r>
      <w:r w:rsidRPr="00A0154B">
        <w:rPr>
          <w:rFonts w:ascii="Arial" w:hAnsi="Arial" w:cs="Arial"/>
          <w:sz w:val="23"/>
          <w:szCs w:val="23"/>
        </w:rPr>
        <w:br/>
        <w:t>    Je ferai tes créneaux avec des rubis,</w:t>
      </w:r>
      <w:r w:rsidRPr="00A0154B">
        <w:rPr>
          <w:rFonts w:ascii="Arial" w:hAnsi="Arial" w:cs="Arial"/>
          <w:sz w:val="23"/>
          <w:szCs w:val="23"/>
        </w:rPr>
        <w:br/>
        <w:t>tes portes en cristal de roche,</w:t>
      </w:r>
      <w:r w:rsidRPr="00A0154B">
        <w:rPr>
          <w:rFonts w:ascii="Arial" w:hAnsi="Arial" w:cs="Arial"/>
          <w:sz w:val="23"/>
          <w:szCs w:val="23"/>
        </w:rPr>
        <w:br/>
        <w:t>et toute ton enceinte avec des pierres précieuses.</w:t>
      </w:r>
      <w:r w:rsidRPr="00A0154B">
        <w:rPr>
          <w:rFonts w:ascii="Arial" w:hAnsi="Arial" w:cs="Arial"/>
          <w:sz w:val="23"/>
          <w:szCs w:val="23"/>
        </w:rPr>
        <w:br/>
        <w:t>    Tes fils seront tous disciples du Seigneur,</w:t>
      </w:r>
      <w:r w:rsidRPr="00A0154B">
        <w:rPr>
          <w:rFonts w:ascii="Arial" w:hAnsi="Arial" w:cs="Arial"/>
          <w:sz w:val="23"/>
          <w:szCs w:val="23"/>
        </w:rPr>
        <w:br/>
        <w:t>et grande sera leur paix.</w:t>
      </w:r>
      <w:r w:rsidRPr="00A0154B">
        <w:rPr>
          <w:rFonts w:ascii="Arial" w:hAnsi="Arial" w:cs="Arial"/>
          <w:sz w:val="23"/>
          <w:szCs w:val="23"/>
        </w:rPr>
        <w:br/>
        <w:t>    Tu seras établie sur la justice :</w:t>
      </w:r>
      <w:r w:rsidRPr="00A0154B">
        <w:rPr>
          <w:rFonts w:ascii="Arial" w:hAnsi="Arial" w:cs="Arial"/>
          <w:sz w:val="23"/>
          <w:szCs w:val="23"/>
        </w:rPr>
        <w:br/>
        <w:t>loin de toi l’oppression,</w:t>
      </w:r>
      <w:r w:rsidRPr="00A0154B">
        <w:rPr>
          <w:rFonts w:ascii="Arial" w:hAnsi="Arial" w:cs="Arial"/>
          <w:sz w:val="23"/>
          <w:szCs w:val="23"/>
        </w:rPr>
        <w:br/>
        <w:t>tu n’auras plus à craindre ;</w:t>
      </w:r>
      <w:r w:rsidRPr="00A0154B">
        <w:rPr>
          <w:rFonts w:ascii="Arial" w:hAnsi="Arial" w:cs="Arial"/>
          <w:sz w:val="23"/>
          <w:szCs w:val="23"/>
        </w:rPr>
        <w:br/>
        <w:t>loin de toi la terreur,</w:t>
      </w:r>
      <w:r w:rsidRPr="00A0154B">
        <w:rPr>
          <w:rFonts w:ascii="Arial" w:hAnsi="Arial" w:cs="Arial"/>
          <w:sz w:val="23"/>
          <w:szCs w:val="23"/>
        </w:rPr>
        <w:br/>
        <w:t>elle ne t’approchera plus.</w:t>
      </w:r>
    </w:p>
    <w:p w:rsidR="007B51D9" w:rsidRDefault="007B51D9" w:rsidP="006F7173">
      <w:pPr>
        <w:pStyle w:val="NormalWeb"/>
        <w:spacing w:before="0" w:beforeAutospacing="0" w:after="150" w:afterAutospacing="0"/>
        <w:rPr>
          <w:rFonts w:ascii="Arial" w:hAnsi="Arial" w:cs="Arial"/>
          <w:sz w:val="23"/>
          <w:szCs w:val="23"/>
        </w:rPr>
      </w:pPr>
      <w:r w:rsidRPr="00A0154B">
        <w:rPr>
          <w:rFonts w:ascii="Arial" w:hAnsi="Arial" w:cs="Arial"/>
          <w:sz w:val="23"/>
          <w:szCs w:val="23"/>
        </w:rPr>
        <w:t>    – Parole du Seigneur.</w:t>
      </w:r>
    </w:p>
    <w:p w:rsidR="007B51D9" w:rsidRPr="00A0154B" w:rsidRDefault="007B51D9" w:rsidP="006F7173">
      <w:pPr>
        <w:pStyle w:val="NormalWeb"/>
        <w:spacing w:before="0" w:beforeAutospacing="0" w:after="150" w:afterAutospacing="0"/>
        <w:rPr>
          <w:rFonts w:ascii="Arial" w:hAnsi="Arial" w:cs="Arial"/>
          <w:sz w:val="23"/>
          <w:szCs w:val="23"/>
        </w:rPr>
      </w:pPr>
    </w:p>
    <w:p w:rsidR="007B51D9" w:rsidRDefault="007B51D9" w:rsidP="00C44501">
      <w:pPr>
        <w:jc w:val="both"/>
        <w:rPr>
          <w:rFonts w:ascii="Calibri Light" w:hAnsi="Calibri Light" w:cs="Calibri Light"/>
        </w:rPr>
      </w:pPr>
    </w:p>
    <w:p w:rsidR="007B51D9" w:rsidRDefault="007B51D9" w:rsidP="00C44501">
      <w:pPr>
        <w:jc w:val="both"/>
        <w:rPr>
          <w:rFonts w:ascii="Calibri Light" w:hAnsi="Calibri Light" w:cs="Calibri Light"/>
        </w:rPr>
      </w:pPr>
    </w:p>
    <w:p w:rsidR="007B51D9" w:rsidRPr="00D62935" w:rsidRDefault="007B51D9" w:rsidP="00C44501">
      <w:pPr>
        <w:jc w:val="both"/>
        <w:rPr>
          <w:rFonts w:ascii="Calibri Light" w:hAnsi="Calibri Light" w:cs="Calibri Light"/>
        </w:rPr>
      </w:pPr>
    </w:p>
    <w:p w:rsidR="007B51D9" w:rsidRPr="006F7173" w:rsidRDefault="007B51D9" w:rsidP="006F7173">
      <w:pPr>
        <w:pStyle w:val="Heading2"/>
      </w:pPr>
      <w:r w:rsidRPr="006F7173">
        <w:rPr>
          <w:rStyle w:val="Strong"/>
          <w:b/>
        </w:rPr>
        <w:t>Ps</w:t>
      </w:r>
      <w:r w:rsidRPr="004E3DF1">
        <w:rPr>
          <w:rStyle w:val="Strong"/>
          <w:b/>
        </w:rPr>
        <w:t>aume</w:t>
      </w:r>
      <w:r w:rsidRPr="006F7173">
        <w:rPr>
          <w:rStyle w:val="Strong"/>
          <w:b/>
        </w:rPr>
        <w:t xml:space="preserve"> 29</w:t>
      </w:r>
      <w:r w:rsidRPr="006F7173">
        <w:t> :</w:t>
      </w:r>
    </w:p>
    <w:p w:rsidR="007B51D9" w:rsidRPr="00A0154B" w:rsidRDefault="007B51D9" w:rsidP="0057307C">
      <w:pPr>
        <w:pStyle w:val="NormalWeb"/>
        <w:spacing w:before="0" w:beforeAutospacing="0" w:after="150" w:afterAutospacing="0"/>
        <w:rPr>
          <w:rFonts w:ascii="Arial" w:hAnsi="Arial" w:cs="Arial"/>
          <w:sz w:val="23"/>
          <w:szCs w:val="23"/>
        </w:rPr>
      </w:pPr>
      <w:r w:rsidRPr="00A0154B">
        <w:rPr>
          <w:rStyle w:val="Strong"/>
          <w:rFonts w:ascii="Arial" w:hAnsi="Arial" w:cs="Arial"/>
          <w:bCs/>
          <w:sz w:val="23"/>
          <w:szCs w:val="23"/>
        </w:rPr>
        <w:t>R/ Je t’exalte, Seigneur : tu m’as relevé.</w:t>
      </w:r>
    </w:p>
    <w:p w:rsidR="007B51D9" w:rsidRPr="00A0154B" w:rsidRDefault="007B51D9" w:rsidP="0057307C">
      <w:pPr>
        <w:pStyle w:val="NormalWeb"/>
        <w:spacing w:before="0" w:beforeAutospacing="0" w:after="150" w:afterAutospacing="0"/>
        <w:rPr>
          <w:rFonts w:ascii="Arial" w:hAnsi="Arial" w:cs="Arial"/>
          <w:sz w:val="23"/>
          <w:szCs w:val="23"/>
        </w:rPr>
      </w:pPr>
      <w:r w:rsidRPr="00A0154B">
        <w:rPr>
          <w:rFonts w:ascii="Arial" w:hAnsi="Arial" w:cs="Arial"/>
          <w:sz w:val="23"/>
          <w:szCs w:val="23"/>
        </w:rPr>
        <w:t>Quand j’ai crié vers toi, Seigneur,</w:t>
      </w:r>
      <w:r w:rsidRPr="00A0154B">
        <w:rPr>
          <w:rFonts w:ascii="Arial" w:hAnsi="Arial" w:cs="Arial"/>
          <w:sz w:val="23"/>
          <w:szCs w:val="23"/>
        </w:rPr>
        <w:br/>
        <w:t>mon Dieu, tu m’as guéri ;</w:t>
      </w:r>
      <w:r w:rsidRPr="00A0154B">
        <w:rPr>
          <w:rFonts w:ascii="Arial" w:hAnsi="Arial" w:cs="Arial"/>
          <w:sz w:val="23"/>
          <w:szCs w:val="23"/>
        </w:rPr>
        <w:br/>
        <w:t>Seigneur, tu m’as fait remonter de l’abîme</w:t>
      </w:r>
      <w:r w:rsidRPr="00A0154B">
        <w:rPr>
          <w:rFonts w:ascii="Arial" w:hAnsi="Arial" w:cs="Arial"/>
          <w:sz w:val="23"/>
          <w:szCs w:val="23"/>
        </w:rPr>
        <w:br/>
        <w:t>et revivre quand je descendais à la fosse.</w:t>
      </w:r>
    </w:p>
    <w:p w:rsidR="007B51D9" w:rsidRPr="00A0154B" w:rsidRDefault="007B51D9" w:rsidP="0057307C">
      <w:pPr>
        <w:pStyle w:val="NormalWeb"/>
        <w:spacing w:before="0" w:beforeAutospacing="0" w:after="150" w:afterAutospacing="0"/>
        <w:rPr>
          <w:rFonts w:ascii="Arial" w:hAnsi="Arial" w:cs="Arial"/>
          <w:sz w:val="23"/>
          <w:szCs w:val="23"/>
        </w:rPr>
      </w:pPr>
      <w:r w:rsidRPr="00A0154B">
        <w:rPr>
          <w:rFonts w:ascii="Arial" w:hAnsi="Arial" w:cs="Arial"/>
          <w:sz w:val="23"/>
          <w:szCs w:val="23"/>
        </w:rPr>
        <w:t>Fêtez le Seigneur, vous, ses fidèles,</w:t>
      </w:r>
      <w:r w:rsidRPr="00A0154B">
        <w:rPr>
          <w:rFonts w:ascii="Arial" w:hAnsi="Arial" w:cs="Arial"/>
          <w:sz w:val="23"/>
          <w:szCs w:val="23"/>
        </w:rPr>
        <w:br/>
        <w:t>rendez grâce en rappelant son nom très saint.</w:t>
      </w:r>
      <w:r w:rsidRPr="00A0154B">
        <w:rPr>
          <w:rFonts w:ascii="Arial" w:hAnsi="Arial" w:cs="Arial"/>
          <w:sz w:val="23"/>
          <w:szCs w:val="23"/>
        </w:rPr>
        <w:br/>
        <w:t>Sa colère ne dure qu’un instant,</w:t>
      </w:r>
      <w:r w:rsidRPr="00A0154B">
        <w:rPr>
          <w:rFonts w:ascii="Arial" w:hAnsi="Arial" w:cs="Arial"/>
          <w:sz w:val="23"/>
          <w:szCs w:val="23"/>
        </w:rPr>
        <w:br/>
        <w:t>sa bonté, toute la vie.</w:t>
      </w:r>
    </w:p>
    <w:p w:rsidR="007B51D9" w:rsidRPr="00A0154B" w:rsidRDefault="007B51D9" w:rsidP="0057307C">
      <w:pPr>
        <w:pStyle w:val="NormalWeb"/>
        <w:spacing w:before="0" w:beforeAutospacing="0" w:after="150" w:afterAutospacing="0"/>
        <w:rPr>
          <w:rFonts w:ascii="Arial" w:hAnsi="Arial" w:cs="Arial"/>
          <w:sz w:val="23"/>
          <w:szCs w:val="23"/>
        </w:rPr>
      </w:pPr>
      <w:r w:rsidRPr="00A0154B">
        <w:rPr>
          <w:rFonts w:ascii="Arial" w:hAnsi="Arial" w:cs="Arial"/>
          <w:sz w:val="23"/>
          <w:szCs w:val="23"/>
        </w:rPr>
        <w:t>Avec le soir, viennent les larmes,</w:t>
      </w:r>
      <w:r w:rsidRPr="00A0154B">
        <w:rPr>
          <w:rFonts w:ascii="Arial" w:hAnsi="Arial" w:cs="Arial"/>
          <w:sz w:val="23"/>
          <w:szCs w:val="23"/>
        </w:rPr>
        <w:br/>
        <w:t>mais au matin, les cris de joie !</w:t>
      </w:r>
      <w:r w:rsidRPr="00A0154B">
        <w:rPr>
          <w:rFonts w:ascii="Arial" w:hAnsi="Arial" w:cs="Arial"/>
          <w:sz w:val="23"/>
          <w:szCs w:val="23"/>
        </w:rPr>
        <w:br/>
        <w:t>Tu as changé mon deuil en une danse,</w:t>
      </w:r>
      <w:r w:rsidRPr="00A0154B">
        <w:rPr>
          <w:rFonts w:ascii="Arial" w:hAnsi="Arial" w:cs="Arial"/>
          <w:sz w:val="23"/>
          <w:szCs w:val="23"/>
        </w:rPr>
        <w:br/>
        <w:t>mes habits funèbres en parure de joie !</w:t>
      </w:r>
    </w:p>
    <w:p w:rsidR="007B51D9" w:rsidRPr="00A0154B" w:rsidRDefault="007B51D9" w:rsidP="0057307C">
      <w:pPr>
        <w:pStyle w:val="NormalWeb"/>
        <w:spacing w:before="0" w:beforeAutospacing="0" w:after="150" w:afterAutospacing="0"/>
        <w:rPr>
          <w:rFonts w:ascii="Arial" w:hAnsi="Arial" w:cs="Arial"/>
          <w:sz w:val="23"/>
          <w:szCs w:val="23"/>
        </w:rPr>
      </w:pPr>
      <w:r w:rsidRPr="00A0154B">
        <w:rPr>
          <w:rFonts w:ascii="Arial" w:hAnsi="Arial" w:cs="Arial"/>
          <w:sz w:val="23"/>
          <w:szCs w:val="23"/>
        </w:rPr>
        <w:t>Que mon cœur ne se taise pas,</w:t>
      </w:r>
      <w:r w:rsidRPr="00A0154B">
        <w:rPr>
          <w:rFonts w:ascii="Arial" w:hAnsi="Arial" w:cs="Arial"/>
          <w:sz w:val="23"/>
          <w:szCs w:val="23"/>
        </w:rPr>
        <w:br/>
        <w:t>qu’il soit en fête pour toi ;</w:t>
      </w:r>
      <w:r w:rsidRPr="00A0154B">
        <w:rPr>
          <w:rFonts w:ascii="Arial" w:hAnsi="Arial" w:cs="Arial"/>
          <w:sz w:val="23"/>
          <w:szCs w:val="23"/>
        </w:rPr>
        <w:br/>
        <w:t>et que sans fin, Seigneur, mon Dieu,</w:t>
      </w:r>
      <w:r w:rsidRPr="00A0154B">
        <w:rPr>
          <w:rFonts w:ascii="Arial" w:hAnsi="Arial" w:cs="Arial"/>
          <w:sz w:val="23"/>
          <w:szCs w:val="23"/>
        </w:rPr>
        <w:br/>
        <w:t>je te rende grâce !</w:t>
      </w:r>
    </w:p>
    <w:p w:rsidR="007B51D9" w:rsidRPr="00D62935" w:rsidRDefault="007B51D9" w:rsidP="00C44501">
      <w:pPr>
        <w:jc w:val="both"/>
        <w:rPr>
          <w:rFonts w:ascii="Calibri Light" w:hAnsi="Calibri Light" w:cs="Calibri Light"/>
        </w:rPr>
      </w:pPr>
    </w:p>
    <w:p w:rsidR="007B51D9" w:rsidRPr="00D62935" w:rsidRDefault="007B51D9" w:rsidP="00C44501">
      <w:pPr>
        <w:jc w:val="both"/>
        <w:rPr>
          <w:rFonts w:ascii="Calibri Light" w:hAnsi="Calibri Light" w:cs="Calibri Light"/>
        </w:rPr>
      </w:pPr>
    </w:p>
    <w:p w:rsidR="007B51D9" w:rsidRPr="00D62935" w:rsidRDefault="007B51D9" w:rsidP="009C58B8">
      <w:pPr>
        <w:pStyle w:val="Heading1"/>
      </w:pPr>
      <w:r w:rsidRPr="00D62935">
        <w:t xml:space="preserve">Cinquième lecture </w:t>
      </w:r>
    </w:p>
    <w:p w:rsidR="007B51D9" w:rsidRPr="00D62935" w:rsidRDefault="007B51D9" w:rsidP="00BF3DF3">
      <w:pPr>
        <w:spacing w:after="240"/>
        <w:ind w:left="1416"/>
        <w:jc w:val="both"/>
        <w:rPr>
          <w:rFonts w:ascii="Calibri Light" w:hAnsi="Calibri Light" w:cs="Calibri Light"/>
          <w:i/>
          <w:iCs/>
        </w:rPr>
      </w:pPr>
      <w:r w:rsidRPr="00D62935">
        <w:rPr>
          <w:rFonts w:ascii="Calibri Light" w:hAnsi="Calibri Light" w:cs="Calibri Light"/>
          <w:i/>
          <w:iCs/>
        </w:rPr>
        <w:t>Nous voici face à ce qui caractérise le chrétien : il croit en un Dieu dont la Parole s’est incarnée, en un Dieu qui s’est fait homme au milieu des hommes. Le chrétien est celui que Dieu invite à se rassasier sans cesse de sa Parole, le Christ, Verbe incarné, pour nourrir son espérance et son action.</w:t>
      </w:r>
    </w:p>
    <w:p w:rsidR="007B51D9" w:rsidRPr="00FC250B" w:rsidRDefault="007B51D9" w:rsidP="00FC250B">
      <w:pPr>
        <w:pStyle w:val="NormalWeb"/>
        <w:spacing w:before="0" w:beforeAutospacing="0" w:after="150" w:afterAutospacing="0"/>
        <w:rPr>
          <w:rFonts w:ascii="Arial" w:hAnsi="Arial" w:cs="Arial"/>
          <w:szCs w:val="23"/>
        </w:rPr>
      </w:pPr>
      <w:r w:rsidRPr="00FC250B">
        <w:rPr>
          <w:rFonts w:ascii="Arial" w:hAnsi="Arial" w:cs="Arial"/>
          <w:szCs w:val="23"/>
        </w:rPr>
        <w:t>Lecture du livre du prophète Isaïe</w:t>
      </w:r>
      <w:r w:rsidRPr="00FC250B">
        <w:rPr>
          <w:rFonts w:ascii="Arial" w:hAnsi="Arial" w:cs="Arial"/>
          <w:sz w:val="20"/>
          <w:szCs w:val="23"/>
        </w:rPr>
        <w:t xml:space="preserve"> </w:t>
      </w:r>
      <w:r w:rsidRPr="00FC250B">
        <w:rPr>
          <w:bCs/>
          <w:sz w:val="20"/>
        </w:rPr>
        <w:t>(Is 55, 1-11)</w:t>
      </w:r>
    </w:p>
    <w:p w:rsidR="007B51D9" w:rsidRPr="00A0154B" w:rsidRDefault="007B51D9" w:rsidP="00FC250B">
      <w:pPr>
        <w:pStyle w:val="NormalWeb"/>
        <w:spacing w:before="0" w:beforeAutospacing="0" w:after="150" w:afterAutospacing="0"/>
        <w:rPr>
          <w:rFonts w:ascii="Arial" w:hAnsi="Arial" w:cs="Arial"/>
          <w:sz w:val="23"/>
          <w:szCs w:val="23"/>
        </w:rPr>
      </w:pPr>
      <w:r w:rsidRPr="00A0154B">
        <w:rPr>
          <w:rFonts w:ascii="Arial" w:hAnsi="Arial" w:cs="Arial"/>
          <w:sz w:val="23"/>
          <w:szCs w:val="23"/>
        </w:rPr>
        <w:t>Ainsi parle le Seigneur :</w:t>
      </w:r>
      <w:r w:rsidRPr="00A0154B">
        <w:rPr>
          <w:rFonts w:ascii="Arial" w:hAnsi="Arial" w:cs="Arial"/>
          <w:sz w:val="23"/>
          <w:szCs w:val="23"/>
        </w:rPr>
        <w:br/>
        <w:t>    Vous tous qui avez soif,</w:t>
      </w:r>
      <w:r w:rsidRPr="00A0154B">
        <w:rPr>
          <w:rFonts w:ascii="Arial" w:hAnsi="Arial" w:cs="Arial"/>
          <w:sz w:val="23"/>
          <w:szCs w:val="23"/>
        </w:rPr>
        <w:br/>
        <w:t>venez, voici de l’eau !</w:t>
      </w:r>
      <w:r w:rsidRPr="00A0154B">
        <w:rPr>
          <w:rFonts w:ascii="Arial" w:hAnsi="Arial" w:cs="Arial"/>
          <w:sz w:val="23"/>
          <w:szCs w:val="23"/>
        </w:rPr>
        <w:br/>
        <w:t>Même si vous n’avez pas d’argent,</w:t>
      </w:r>
      <w:r w:rsidRPr="00A0154B">
        <w:rPr>
          <w:rFonts w:ascii="Arial" w:hAnsi="Arial" w:cs="Arial"/>
          <w:sz w:val="23"/>
          <w:szCs w:val="23"/>
        </w:rPr>
        <w:br/>
        <w:t>venez acheter et consommer,</w:t>
      </w:r>
      <w:r w:rsidRPr="00A0154B">
        <w:rPr>
          <w:rFonts w:ascii="Arial" w:hAnsi="Arial" w:cs="Arial"/>
          <w:sz w:val="23"/>
          <w:szCs w:val="23"/>
        </w:rPr>
        <w:br/>
        <w:t>venez acheter du vin et du lait</w:t>
      </w:r>
      <w:r w:rsidRPr="00A0154B">
        <w:rPr>
          <w:rFonts w:ascii="Arial" w:hAnsi="Arial" w:cs="Arial"/>
          <w:sz w:val="23"/>
          <w:szCs w:val="23"/>
        </w:rPr>
        <w:br/>
        <w:t>sans argent, sans rien payer.</w:t>
      </w:r>
      <w:r w:rsidRPr="00A0154B">
        <w:rPr>
          <w:rFonts w:ascii="Arial" w:hAnsi="Arial" w:cs="Arial"/>
          <w:sz w:val="23"/>
          <w:szCs w:val="23"/>
        </w:rPr>
        <w:br/>
        <w:t>    Pourquoi dépenser votre argent pour ce qui ne nourrit pas,</w:t>
      </w:r>
      <w:r w:rsidRPr="00A0154B">
        <w:rPr>
          <w:rFonts w:ascii="Arial" w:hAnsi="Arial" w:cs="Arial"/>
          <w:sz w:val="23"/>
          <w:szCs w:val="23"/>
        </w:rPr>
        <w:br/>
        <w:t>vous fatiguer pour ce qui ne rassasie pas ?</w:t>
      </w:r>
      <w:r w:rsidRPr="00A0154B">
        <w:rPr>
          <w:rFonts w:ascii="Arial" w:hAnsi="Arial" w:cs="Arial"/>
          <w:sz w:val="23"/>
          <w:szCs w:val="23"/>
        </w:rPr>
        <w:br/>
        <w:t>Écoutez-moi bien, et vous mangerez de bonnes choses,</w:t>
      </w:r>
      <w:r w:rsidRPr="00A0154B">
        <w:rPr>
          <w:rFonts w:ascii="Arial" w:hAnsi="Arial" w:cs="Arial"/>
          <w:sz w:val="23"/>
          <w:szCs w:val="23"/>
        </w:rPr>
        <w:br/>
        <w:t>vous vous régalerez de viandes savoureuses !</w:t>
      </w:r>
      <w:r w:rsidRPr="00A0154B">
        <w:rPr>
          <w:rFonts w:ascii="Arial" w:hAnsi="Arial" w:cs="Arial"/>
          <w:sz w:val="23"/>
          <w:szCs w:val="23"/>
        </w:rPr>
        <w:br/>
        <w:t>    Prêtez l’oreille ! Venez à moi !</w:t>
      </w:r>
      <w:r w:rsidRPr="00A0154B">
        <w:rPr>
          <w:rFonts w:ascii="Arial" w:hAnsi="Arial" w:cs="Arial"/>
          <w:sz w:val="23"/>
          <w:szCs w:val="23"/>
        </w:rPr>
        <w:br/>
        <w:t>Écoutez, et vous vivrez.</w:t>
      </w:r>
      <w:r w:rsidRPr="00A0154B">
        <w:rPr>
          <w:rFonts w:ascii="Arial" w:hAnsi="Arial" w:cs="Arial"/>
          <w:sz w:val="23"/>
          <w:szCs w:val="23"/>
        </w:rPr>
        <w:br/>
        <w:t>Je m’engagerai envers vous par une alliance éternelle :</w:t>
      </w:r>
      <w:r w:rsidRPr="00A0154B">
        <w:rPr>
          <w:rFonts w:ascii="Arial" w:hAnsi="Arial" w:cs="Arial"/>
          <w:sz w:val="23"/>
          <w:szCs w:val="23"/>
        </w:rPr>
        <w:br/>
        <w:t xml:space="preserve">ce sont les bienfaits garantis à </w:t>
      </w:r>
      <w:smartTag w:uri="urn:schemas-microsoft-com:office:smarttags" w:element="PersonName">
        <w:r w:rsidRPr="00A0154B">
          <w:rPr>
            <w:rFonts w:ascii="Arial" w:hAnsi="Arial" w:cs="Arial"/>
            <w:sz w:val="23"/>
            <w:szCs w:val="23"/>
          </w:rPr>
          <w:t>David</w:t>
        </w:r>
      </w:smartTag>
      <w:r w:rsidRPr="00A0154B">
        <w:rPr>
          <w:rFonts w:ascii="Arial" w:hAnsi="Arial" w:cs="Arial"/>
          <w:sz w:val="23"/>
          <w:szCs w:val="23"/>
        </w:rPr>
        <w:t>.</w:t>
      </w:r>
      <w:r w:rsidRPr="00A0154B">
        <w:rPr>
          <w:rFonts w:ascii="Arial" w:hAnsi="Arial" w:cs="Arial"/>
          <w:sz w:val="23"/>
          <w:szCs w:val="23"/>
        </w:rPr>
        <w:br/>
        <w:t>    Lui, j’en ai fait un témoin pour les peuples,</w:t>
      </w:r>
      <w:r w:rsidRPr="00A0154B">
        <w:rPr>
          <w:rFonts w:ascii="Arial" w:hAnsi="Arial" w:cs="Arial"/>
          <w:sz w:val="23"/>
          <w:szCs w:val="23"/>
        </w:rPr>
        <w:br/>
        <w:t>pour les peuples, un guide et un chef.</w:t>
      </w:r>
      <w:r w:rsidRPr="00A0154B">
        <w:rPr>
          <w:rFonts w:ascii="Arial" w:hAnsi="Arial" w:cs="Arial"/>
          <w:sz w:val="23"/>
          <w:szCs w:val="23"/>
        </w:rPr>
        <w:br/>
        <w:t>    Toi, tu appelleras une nation inconnue de toi ;</w:t>
      </w:r>
      <w:r w:rsidRPr="00A0154B">
        <w:rPr>
          <w:rFonts w:ascii="Arial" w:hAnsi="Arial" w:cs="Arial"/>
          <w:sz w:val="23"/>
          <w:szCs w:val="23"/>
        </w:rPr>
        <w:br/>
        <w:t>une nation qui ne te connaît pas accourra vers toi,</w:t>
      </w:r>
      <w:r w:rsidRPr="00A0154B">
        <w:rPr>
          <w:rFonts w:ascii="Arial" w:hAnsi="Arial" w:cs="Arial"/>
          <w:sz w:val="23"/>
          <w:szCs w:val="23"/>
        </w:rPr>
        <w:br/>
        <w:t>à cause du Seigneur ton Dieu,</w:t>
      </w:r>
      <w:r w:rsidRPr="00A0154B">
        <w:rPr>
          <w:rFonts w:ascii="Arial" w:hAnsi="Arial" w:cs="Arial"/>
          <w:sz w:val="23"/>
          <w:szCs w:val="23"/>
        </w:rPr>
        <w:br/>
        <w:t>à cause du Saint d’Israël, car il fait ta splendeur.</w:t>
      </w:r>
    </w:p>
    <w:p w:rsidR="007B51D9" w:rsidRPr="00A0154B" w:rsidRDefault="007B51D9" w:rsidP="00FC250B">
      <w:pPr>
        <w:pStyle w:val="NormalWeb"/>
        <w:spacing w:before="0" w:beforeAutospacing="0" w:after="150" w:afterAutospacing="0"/>
        <w:rPr>
          <w:rFonts w:ascii="Arial" w:hAnsi="Arial" w:cs="Arial"/>
          <w:sz w:val="23"/>
          <w:szCs w:val="23"/>
        </w:rPr>
      </w:pPr>
      <w:r w:rsidRPr="00A0154B">
        <w:rPr>
          <w:rFonts w:ascii="Arial" w:hAnsi="Arial" w:cs="Arial"/>
          <w:sz w:val="23"/>
          <w:szCs w:val="23"/>
        </w:rPr>
        <w:t>    Cherchez le Seigneur tant qu’il se laisse trouver ;</w:t>
      </w:r>
      <w:r w:rsidRPr="00A0154B">
        <w:rPr>
          <w:rFonts w:ascii="Arial" w:hAnsi="Arial" w:cs="Arial"/>
          <w:sz w:val="23"/>
          <w:szCs w:val="23"/>
        </w:rPr>
        <w:br/>
        <w:t>invoquez-le tant qu’il est proche.</w:t>
      </w:r>
      <w:r w:rsidRPr="00A0154B">
        <w:rPr>
          <w:rFonts w:ascii="Arial" w:hAnsi="Arial" w:cs="Arial"/>
          <w:sz w:val="23"/>
          <w:szCs w:val="23"/>
        </w:rPr>
        <w:br/>
        <w:t>    Que le méchant abandonne son chemin,</w:t>
      </w:r>
      <w:r w:rsidRPr="00A0154B">
        <w:rPr>
          <w:rFonts w:ascii="Arial" w:hAnsi="Arial" w:cs="Arial"/>
          <w:sz w:val="23"/>
          <w:szCs w:val="23"/>
        </w:rPr>
        <w:br/>
        <w:t>et l’homme perfide, ses pensées !</w:t>
      </w:r>
      <w:r w:rsidRPr="00A0154B">
        <w:rPr>
          <w:rFonts w:ascii="Arial" w:hAnsi="Arial" w:cs="Arial"/>
          <w:sz w:val="23"/>
          <w:szCs w:val="23"/>
        </w:rPr>
        <w:br/>
        <w:t>Qu’il revienne vers le Seigneur</w:t>
      </w:r>
      <w:r w:rsidRPr="00A0154B">
        <w:rPr>
          <w:rFonts w:ascii="Arial" w:hAnsi="Arial" w:cs="Arial"/>
          <w:sz w:val="23"/>
          <w:szCs w:val="23"/>
        </w:rPr>
        <w:br/>
        <w:t>qui lui montrera sa miséricorde,</w:t>
      </w:r>
      <w:r w:rsidRPr="00A0154B">
        <w:rPr>
          <w:rFonts w:ascii="Arial" w:hAnsi="Arial" w:cs="Arial"/>
          <w:sz w:val="23"/>
          <w:szCs w:val="23"/>
        </w:rPr>
        <w:br/>
        <w:t>vers notre Dieu</w:t>
      </w:r>
      <w:r w:rsidRPr="00A0154B">
        <w:rPr>
          <w:rFonts w:ascii="Arial" w:hAnsi="Arial" w:cs="Arial"/>
          <w:sz w:val="23"/>
          <w:szCs w:val="23"/>
        </w:rPr>
        <w:br/>
        <w:t>qui est riche en pardon.</w:t>
      </w:r>
      <w:r w:rsidRPr="00A0154B">
        <w:rPr>
          <w:rFonts w:ascii="Arial" w:hAnsi="Arial" w:cs="Arial"/>
          <w:sz w:val="23"/>
          <w:szCs w:val="23"/>
        </w:rPr>
        <w:br/>
        <w:t>    Car mes pensées ne sont pas vos pensées,</w:t>
      </w:r>
      <w:r w:rsidRPr="00A0154B">
        <w:rPr>
          <w:rFonts w:ascii="Arial" w:hAnsi="Arial" w:cs="Arial"/>
          <w:sz w:val="23"/>
          <w:szCs w:val="23"/>
        </w:rPr>
        <w:br/>
        <w:t>et vos chemins ne sont pas mes chemins,</w:t>
      </w:r>
      <w:r w:rsidRPr="00A0154B">
        <w:rPr>
          <w:rFonts w:ascii="Arial" w:hAnsi="Arial" w:cs="Arial"/>
          <w:sz w:val="23"/>
          <w:szCs w:val="23"/>
        </w:rPr>
        <w:br/>
        <w:t>– oracle du Seigneur.</w:t>
      </w:r>
      <w:r w:rsidRPr="00A0154B">
        <w:rPr>
          <w:rFonts w:ascii="Arial" w:hAnsi="Arial" w:cs="Arial"/>
          <w:sz w:val="23"/>
          <w:szCs w:val="23"/>
        </w:rPr>
        <w:br/>
        <w:t>    Autant le ciel est élevé au-dessus de la terre,</w:t>
      </w:r>
      <w:r w:rsidRPr="00A0154B">
        <w:rPr>
          <w:rFonts w:ascii="Arial" w:hAnsi="Arial" w:cs="Arial"/>
          <w:sz w:val="23"/>
          <w:szCs w:val="23"/>
        </w:rPr>
        <w:br/>
        <w:t>autant mes chemins sont élevés au-dessus de vos chemins,</w:t>
      </w:r>
      <w:r w:rsidRPr="00A0154B">
        <w:rPr>
          <w:rFonts w:ascii="Arial" w:hAnsi="Arial" w:cs="Arial"/>
          <w:sz w:val="23"/>
          <w:szCs w:val="23"/>
        </w:rPr>
        <w:br/>
        <w:t>et mes pensées, au-dessus de vos pensées.</w:t>
      </w:r>
    </w:p>
    <w:p w:rsidR="007B51D9" w:rsidRPr="00A0154B" w:rsidRDefault="007B51D9" w:rsidP="00FC250B">
      <w:pPr>
        <w:pStyle w:val="NormalWeb"/>
        <w:spacing w:before="0" w:beforeAutospacing="0" w:after="150" w:afterAutospacing="0"/>
        <w:rPr>
          <w:rFonts w:ascii="Arial" w:hAnsi="Arial" w:cs="Arial"/>
          <w:sz w:val="23"/>
          <w:szCs w:val="23"/>
        </w:rPr>
      </w:pPr>
      <w:r w:rsidRPr="00A0154B">
        <w:rPr>
          <w:rFonts w:ascii="Arial" w:hAnsi="Arial" w:cs="Arial"/>
          <w:sz w:val="23"/>
          <w:szCs w:val="23"/>
        </w:rPr>
        <w:t>    La pluie et la neige qui descendent des cieux</w:t>
      </w:r>
      <w:r w:rsidRPr="00A0154B">
        <w:rPr>
          <w:rFonts w:ascii="Arial" w:hAnsi="Arial" w:cs="Arial"/>
          <w:sz w:val="23"/>
          <w:szCs w:val="23"/>
        </w:rPr>
        <w:br/>
        <w:t>n’y retournent pas sans avoir abreuvé la terre,</w:t>
      </w:r>
      <w:r w:rsidRPr="00A0154B">
        <w:rPr>
          <w:rFonts w:ascii="Arial" w:hAnsi="Arial" w:cs="Arial"/>
          <w:sz w:val="23"/>
          <w:szCs w:val="23"/>
        </w:rPr>
        <w:br/>
        <w:t>sans l’avoir fécondée et l’avoir fait germer,</w:t>
      </w:r>
      <w:r w:rsidRPr="00A0154B">
        <w:rPr>
          <w:rFonts w:ascii="Arial" w:hAnsi="Arial" w:cs="Arial"/>
          <w:sz w:val="23"/>
          <w:szCs w:val="23"/>
        </w:rPr>
        <w:br/>
        <w:t>donnant la semence au semeur</w:t>
      </w:r>
      <w:r w:rsidRPr="00A0154B">
        <w:rPr>
          <w:rFonts w:ascii="Arial" w:hAnsi="Arial" w:cs="Arial"/>
          <w:sz w:val="23"/>
          <w:szCs w:val="23"/>
        </w:rPr>
        <w:br/>
        <w:t>et le pain à celui qui doit manger ;</w:t>
      </w:r>
      <w:r w:rsidRPr="00A0154B">
        <w:rPr>
          <w:rFonts w:ascii="Arial" w:hAnsi="Arial" w:cs="Arial"/>
          <w:sz w:val="23"/>
          <w:szCs w:val="23"/>
        </w:rPr>
        <w:br/>
        <w:t>    ainsi ma parole, qui sort de ma bouche,</w:t>
      </w:r>
      <w:r w:rsidRPr="00A0154B">
        <w:rPr>
          <w:rFonts w:ascii="Arial" w:hAnsi="Arial" w:cs="Arial"/>
          <w:sz w:val="23"/>
          <w:szCs w:val="23"/>
        </w:rPr>
        <w:br/>
        <w:t>ne me reviendra pas sans résultat,</w:t>
      </w:r>
      <w:r w:rsidRPr="00A0154B">
        <w:rPr>
          <w:rFonts w:ascii="Arial" w:hAnsi="Arial" w:cs="Arial"/>
          <w:sz w:val="23"/>
          <w:szCs w:val="23"/>
        </w:rPr>
        <w:br/>
        <w:t>sans avoir fait ce qui me plaît,</w:t>
      </w:r>
      <w:r w:rsidRPr="00A0154B">
        <w:rPr>
          <w:rFonts w:ascii="Arial" w:hAnsi="Arial" w:cs="Arial"/>
          <w:sz w:val="23"/>
          <w:szCs w:val="23"/>
        </w:rPr>
        <w:br/>
        <w:t>sans avoir accompli sa mission.</w:t>
      </w:r>
    </w:p>
    <w:p w:rsidR="007B51D9" w:rsidRDefault="007B51D9" w:rsidP="00FC250B">
      <w:pPr>
        <w:pStyle w:val="NormalWeb"/>
        <w:spacing w:before="0" w:beforeAutospacing="0" w:after="150" w:afterAutospacing="0"/>
        <w:rPr>
          <w:rFonts w:ascii="Arial" w:hAnsi="Arial" w:cs="Arial"/>
          <w:sz w:val="23"/>
          <w:szCs w:val="23"/>
        </w:rPr>
      </w:pPr>
      <w:r w:rsidRPr="00A0154B">
        <w:rPr>
          <w:rFonts w:ascii="Arial" w:hAnsi="Arial" w:cs="Arial"/>
          <w:sz w:val="23"/>
          <w:szCs w:val="23"/>
        </w:rPr>
        <w:t>    – Parole du Seigneur.</w:t>
      </w:r>
    </w:p>
    <w:p w:rsidR="007B51D9" w:rsidRDefault="007B51D9" w:rsidP="00FC250B">
      <w:pPr>
        <w:pStyle w:val="NormalWeb"/>
        <w:spacing w:before="0" w:beforeAutospacing="0" w:after="150" w:afterAutospacing="0"/>
        <w:rPr>
          <w:rFonts w:ascii="Arial" w:hAnsi="Arial" w:cs="Arial"/>
          <w:sz w:val="23"/>
          <w:szCs w:val="23"/>
        </w:rPr>
      </w:pPr>
    </w:p>
    <w:p w:rsidR="007B51D9" w:rsidRPr="00FC250B" w:rsidRDefault="007B51D9" w:rsidP="00FC250B">
      <w:pPr>
        <w:pStyle w:val="Heading2"/>
      </w:pPr>
      <w:r w:rsidRPr="00FC250B">
        <w:rPr>
          <w:rStyle w:val="Strong"/>
          <w:b/>
        </w:rPr>
        <w:t xml:space="preserve">Cantique </w:t>
      </w:r>
    </w:p>
    <w:p w:rsidR="007B51D9" w:rsidRPr="00A0154B" w:rsidRDefault="007B51D9" w:rsidP="00FC250B">
      <w:pPr>
        <w:pStyle w:val="NormalWeb"/>
        <w:spacing w:before="0" w:beforeAutospacing="0" w:after="150" w:afterAutospacing="0"/>
        <w:ind w:left="284" w:hanging="284"/>
        <w:rPr>
          <w:rFonts w:ascii="Arial" w:hAnsi="Arial" w:cs="Arial"/>
          <w:sz w:val="23"/>
          <w:szCs w:val="23"/>
        </w:rPr>
      </w:pPr>
      <w:r w:rsidRPr="00A0154B">
        <w:rPr>
          <w:rStyle w:val="Strong"/>
          <w:rFonts w:ascii="Arial" w:hAnsi="Arial" w:cs="Arial"/>
          <w:bCs/>
          <w:sz w:val="23"/>
          <w:szCs w:val="23"/>
        </w:rPr>
        <w:t>R/ Exultant de joie, vous puiserez les eaux</w:t>
      </w:r>
      <w:r w:rsidRPr="00A0154B">
        <w:rPr>
          <w:rFonts w:ascii="Arial" w:hAnsi="Arial" w:cs="Arial"/>
          <w:b/>
          <w:bCs/>
          <w:sz w:val="23"/>
          <w:szCs w:val="23"/>
        </w:rPr>
        <w:br/>
      </w:r>
      <w:r w:rsidRPr="00A0154B">
        <w:rPr>
          <w:rStyle w:val="Strong"/>
          <w:rFonts w:ascii="Arial" w:hAnsi="Arial" w:cs="Arial"/>
          <w:bCs/>
          <w:sz w:val="23"/>
          <w:szCs w:val="23"/>
        </w:rPr>
        <w:t>aux sources du salut !</w:t>
      </w:r>
    </w:p>
    <w:p w:rsidR="007B51D9" w:rsidRPr="00A0154B" w:rsidRDefault="007B51D9" w:rsidP="00FC250B">
      <w:pPr>
        <w:pStyle w:val="NormalWeb"/>
        <w:spacing w:before="0" w:beforeAutospacing="0" w:after="150" w:afterAutospacing="0"/>
        <w:rPr>
          <w:rFonts w:ascii="Arial" w:hAnsi="Arial" w:cs="Arial"/>
          <w:sz w:val="23"/>
          <w:szCs w:val="23"/>
        </w:rPr>
      </w:pPr>
      <w:r w:rsidRPr="00A0154B">
        <w:rPr>
          <w:rFonts w:ascii="Arial" w:hAnsi="Arial" w:cs="Arial"/>
          <w:sz w:val="23"/>
          <w:szCs w:val="23"/>
        </w:rPr>
        <w:t>Voici le Dieu qui me sauve :</w:t>
      </w:r>
      <w:r w:rsidRPr="00A0154B">
        <w:rPr>
          <w:rFonts w:ascii="Arial" w:hAnsi="Arial" w:cs="Arial"/>
          <w:sz w:val="23"/>
          <w:szCs w:val="23"/>
        </w:rPr>
        <w:br/>
        <w:t>j’ai confiance, je n’ai plus de crainte.</w:t>
      </w:r>
      <w:r w:rsidRPr="00A0154B">
        <w:rPr>
          <w:rFonts w:ascii="Arial" w:hAnsi="Arial" w:cs="Arial"/>
          <w:sz w:val="23"/>
          <w:szCs w:val="23"/>
        </w:rPr>
        <w:br/>
        <w:t>Ma force et mon chant, c’est le Seigneur ;</w:t>
      </w:r>
      <w:r w:rsidRPr="00A0154B">
        <w:rPr>
          <w:rFonts w:ascii="Arial" w:hAnsi="Arial" w:cs="Arial"/>
          <w:sz w:val="23"/>
          <w:szCs w:val="23"/>
        </w:rPr>
        <w:br/>
        <w:t>il est pour moi le salut.</w:t>
      </w:r>
    </w:p>
    <w:p w:rsidR="007B51D9" w:rsidRPr="00A0154B" w:rsidRDefault="007B51D9" w:rsidP="00FC250B">
      <w:pPr>
        <w:pStyle w:val="NormalWeb"/>
        <w:spacing w:before="0" w:beforeAutospacing="0" w:after="150" w:afterAutospacing="0"/>
        <w:rPr>
          <w:rFonts w:ascii="Arial" w:hAnsi="Arial" w:cs="Arial"/>
          <w:sz w:val="23"/>
          <w:szCs w:val="23"/>
        </w:rPr>
      </w:pPr>
      <w:r w:rsidRPr="00A0154B">
        <w:rPr>
          <w:rFonts w:ascii="Arial" w:hAnsi="Arial" w:cs="Arial"/>
          <w:sz w:val="23"/>
          <w:szCs w:val="23"/>
        </w:rPr>
        <w:t>Rendez grâce au Seigneur,</w:t>
      </w:r>
      <w:r w:rsidRPr="00A0154B">
        <w:rPr>
          <w:rFonts w:ascii="Arial" w:hAnsi="Arial" w:cs="Arial"/>
          <w:sz w:val="23"/>
          <w:szCs w:val="23"/>
        </w:rPr>
        <w:br/>
        <w:t>proclamez son nom,</w:t>
      </w:r>
      <w:r w:rsidRPr="00A0154B">
        <w:rPr>
          <w:rFonts w:ascii="Arial" w:hAnsi="Arial" w:cs="Arial"/>
          <w:sz w:val="23"/>
          <w:szCs w:val="23"/>
        </w:rPr>
        <w:br/>
        <w:t>annoncez parmi les peuples ses hauts faits !</w:t>
      </w:r>
      <w:r w:rsidRPr="00A0154B">
        <w:rPr>
          <w:rFonts w:ascii="Arial" w:hAnsi="Arial" w:cs="Arial"/>
          <w:sz w:val="23"/>
          <w:szCs w:val="23"/>
        </w:rPr>
        <w:br/>
        <w:t>Redites-le : « Sublime est son nom ! »</w:t>
      </w:r>
    </w:p>
    <w:p w:rsidR="007B51D9" w:rsidRDefault="007B51D9" w:rsidP="00FC250B">
      <w:pPr>
        <w:pStyle w:val="NormalWeb"/>
        <w:spacing w:before="0" w:beforeAutospacing="0" w:after="150" w:afterAutospacing="0"/>
        <w:rPr>
          <w:rFonts w:ascii="Arial" w:hAnsi="Arial" w:cs="Arial"/>
          <w:sz w:val="23"/>
          <w:szCs w:val="23"/>
        </w:rPr>
      </w:pPr>
      <w:r w:rsidRPr="00A0154B">
        <w:rPr>
          <w:rFonts w:ascii="Arial" w:hAnsi="Arial" w:cs="Arial"/>
          <w:sz w:val="23"/>
          <w:szCs w:val="23"/>
        </w:rPr>
        <w:t>Jouez pour le Seigneur, il montre sa magnificence,</w:t>
      </w:r>
      <w:r w:rsidRPr="00A0154B">
        <w:rPr>
          <w:rFonts w:ascii="Arial" w:hAnsi="Arial" w:cs="Arial"/>
          <w:sz w:val="23"/>
          <w:szCs w:val="23"/>
        </w:rPr>
        <w:br/>
        <w:t>et toute la terre le sait.</w:t>
      </w:r>
      <w:r w:rsidRPr="00A0154B">
        <w:rPr>
          <w:rFonts w:ascii="Arial" w:hAnsi="Arial" w:cs="Arial"/>
          <w:sz w:val="23"/>
          <w:szCs w:val="23"/>
        </w:rPr>
        <w:br/>
        <w:t>Jubilez, criez de joie, habitants de Sion,</w:t>
      </w:r>
      <w:r w:rsidRPr="00A0154B">
        <w:rPr>
          <w:rFonts w:ascii="Arial" w:hAnsi="Arial" w:cs="Arial"/>
          <w:sz w:val="23"/>
          <w:szCs w:val="23"/>
        </w:rPr>
        <w:br/>
        <w:t>car il est grand au milieu de toi, le Saint d’Israël !</w:t>
      </w:r>
    </w:p>
    <w:p w:rsidR="007B51D9" w:rsidRDefault="007B51D9" w:rsidP="00E260B8">
      <w:pPr>
        <w:pStyle w:val="NormalWeb"/>
        <w:spacing w:before="0" w:beforeAutospacing="0" w:after="150" w:afterAutospacing="0"/>
        <w:jc w:val="center"/>
        <w:rPr>
          <w:rFonts w:ascii="Arial" w:hAnsi="Arial" w:cs="Arial"/>
          <w:sz w:val="23"/>
          <w:szCs w:val="23"/>
        </w:rPr>
      </w:pPr>
      <w:r>
        <w:pict>
          <v:shape id="_x0000_i1029" type="#_x0000_t75" alt="5ème dimanche ordinaire" style="width:151.5pt;height:129pt">
            <v:imagedata r:id="rId15" r:href="rId16"/>
          </v:shape>
        </w:pict>
      </w:r>
    </w:p>
    <w:p w:rsidR="007B51D9" w:rsidRPr="00D62935" w:rsidRDefault="007B51D9" w:rsidP="009C58B8">
      <w:pPr>
        <w:pStyle w:val="Heading1"/>
      </w:pPr>
      <w:r w:rsidRPr="00D62935">
        <w:t xml:space="preserve">Sixième lecture : </w:t>
      </w:r>
    </w:p>
    <w:p w:rsidR="007B51D9" w:rsidRPr="00D62935" w:rsidRDefault="007B51D9" w:rsidP="00BF3DF3">
      <w:pPr>
        <w:spacing w:after="240"/>
        <w:ind w:left="1416"/>
        <w:jc w:val="both"/>
        <w:rPr>
          <w:rFonts w:ascii="Calibri Light" w:hAnsi="Calibri Light" w:cs="Calibri Light"/>
          <w:i/>
          <w:iCs/>
        </w:rPr>
      </w:pPr>
      <w:r w:rsidRPr="00D62935">
        <w:rPr>
          <w:rFonts w:ascii="Calibri Light" w:hAnsi="Calibri Light" w:cs="Calibri Light"/>
          <w:i/>
          <w:iCs/>
        </w:rPr>
        <w:t>Le livre de Baruch nous dit que la loi de Dieu n’est pas une contrainte. Elle est une exigence d’amour, un chemin de vie, de sagesse et de joie ; une loi de vie. Le chrétien est un amoureux qui va à la rencontre de Dieu et de ses frères, sur un chemin donné, et balisé par la Parole.</w:t>
      </w:r>
    </w:p>
    <w:p w:rsidR="007B51D9" w:rsidRPr="00572A22" w:rsidRDefault="007B51D9" w:rsidP="00572A22">
      <w:pPr>
        <w:pStyle w:val="NormalWeb"/>
        <w:spacing w:before="0" w:beforeAutospacing="0" w:after="150" w:afterAutospacing="0"/>
        <w:rPr>
          <w:rFonts w:ascii="Arial" w:hAnsi="Arial" w:cs="Arial"/>
          <w:szCs w:val="23"/>
        </w:rPr>
      </w:pPr>
      <w:r w:rsidRPr="00572A22">
        <w:rPr>
          <w:rFonts w:ascii="Arial" w:hAnsi="Arial" w:cs="Arial"/>
          <w:szCs w:val="23"/>
        </w:rPr>
        <w:t>Lecture du livre du prophète Baruc</w:t>
      </w:r>
      <w:r w:rsidRPr="00572A22">
        <w:rPr>
          <w:rFonts w:ascii="Arial" w:hAnsi="Arial" w:cs="Arial"/>
          <w:sz w:val="20"/>
          <w:szCs w:val="23"/>
        </w:rPr>
        <w:t xml:space="preserve"> </w:t>
      </w:r>
      <w:r w:rsidRPr="00572A22">
        <w:rPr>
          <w:bCs/>
          <w:sz w:val="20"/>
        </w:rPr>
        <w:t>(Ba 3, 9-15. 32- 4, 4)</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Fonts w:ascii="Arial" w:hAnsi="Arial" w:cs="Arial"/>
          <w:sz w:val="23"/>
          <w:szCs w:val="23"/>
        </w:rPr>
        <w:t>Écoute, Israël, les commandements de vie,</w:t>
      </w:r>
      <w:r w:rsidRPr="002930B2">
        <w:rPr>
          <w:rFonts w:ascii="Arial" w:hAnsi="Arial" w:cs="Arial"/>
          <w:sz w:val="23"/>
          <w:szCs w:val="23"/>
        </w:rPr>
        <w:br/>
        <w:t>prête l’oreille pour acquérir la connaissance.</w:t>
      </w:r>
      <w:r w:rsidRPr="002930B2">
        <w:rPr>
          <w:rFonts w:ascii="Arial" w:hAnsi="Arial" w:cs="Arial"/>
          <w:sz w:val="23"/>
          <w:szCs w:val="23"/>
        </w:rPr>
        <w:br/>
        <w:t>    Pourquoi donc, Israël,</w:t>
      </w:r>
      <w:r w:rsidRPr="002930B2">
        <w:rPr>
          <w:rFonts w:ascii="Arial" w:hAnsi="Arial" w:cs="Arial"/>
          <w:sz w:val="23"/>
          <w:szCs w:val="23"/>
        </w:rPr>
        <w:br/>
        <w:t>pourquoi es-tu exilé chez tes ennemis,</w:t>
      </w:r>
      <w:r w:rsidRPr="002930B2">
        <w:rPr>
          <w:rFonts w:ascii="Arial" w:hAnsi="Arial" w:cs="Arial"/>
          <w:sz w:val="23"/>
          <w:szCs w:val="23"/>
        </w:rPr>
        <w:br/>
        <w:t>vieillissant sur une terre étrangère,</w:t>
      </w:r>
      <w:r w:rsidRPr="002930B2">
        <w:rPr>
          <w:rFonts w:ascii="Arial" w:hAnsi="Arial" w:cs="Arial"/>
          <w:sz w:val="23"/>
          <w:szCs w:val="23"/>
        </w:rPr>
        <w:br/>
        <w:t>    souillé par le contact des cadavres,</w:t>
      </w:r>
      <w:r w:rsidRPr="002930B2">
        <w:rPr>
          <w:rFonts w:ascii="Arial" w:hAnsi="Arial" w:cs="Arial"/>
          <w:sz w:val="23"/>
          <w:szCs w:val="23"/>
        </w:rPr>
        <w:br/>
        <w:t>inscrit parmi les habitants du séjour des morts ?</w:t>
      </w:r>
      <w:r w:rsidRPr="002930B2">
        <w:rPr>
          <w:rFonts w:ascii="Arial" w:hAnsi="Arial" w:cs="Arial"/>
          <w:sz w:val="23"/>
          <w:szCs w:val="23"/>
        </w:rPr>
        <w:br/>
        <w:t>    – Parce que tu as abandonné la Source de la Sagesse !</w:t>
      </w:r>
      <w:r w:rsidRPr="002930B2">
        <w:rPr>
          <w:rFonts w:ascii="Arial" w:hAnsi="Arial" w:cs="Arial"/>
          <w:sz w:val="23"/>
          <w:szCs w:val="23"/>
        </w:rPr>
        <w:br/>
        <w:t>    Si tu avais suivi les chemins de Dieu,</w:t>
      </w:r>
      <w:r w:rsidRPr="002930B2">
        <w:rPr>
          <w:rFonts w:ascii="Arial" w:hAnsi="Arial" w:cs="Arial"/>
          <w:sz w:val="23"/>
          <w:szCs w:val="23"/>
        </w:rPr>
        <w:br/>
        <w:t>tu vivrais dans la paix pour toujours.</w:t>
      </w:r>
      <w:r w:rsidRPr="002930B2">
        <w:rPr>
          <w:rFonts w:ascii="Arial" w:hAnsi="Arial" w:cs="Arial"/>
          <w:sz w:val="23"/>
          <w:szCs w:val="23"/>
        </w:rPr>
        <w:br/>
        <w:t>    Apprends où se trouvent</w:t>
      </w:r>
      <w:r w:rsidRPr="002930B2">
        <w:rPr>
          <w:rFonts w:ascii="Arial" w:hAnsi="Arial" w:cs="Arial"/>
          <w:sz w:val="23"/>
          <w:szCs w:val="23"/>
        </w:rPr>
        <w:br/>
        <w:t>et la connaissance, et la force, et l’intelligence ;</w:t>
      </w:r>
      <w:r w:rsidRPr="002930B2">
        <w:rPr>
          <w:rFonts w:ascii="Arial" w:hAnsi="Arial" w:cs="Arial"/>
          <w:sz w:val="23"/>
          <w:szCs w:val="23"/>
        </w:rPr>
        <w:br/>
        <w:t>pour savoir en même temps où se trouvent</w:t>
      </w:r>
      <w:r w:rsidRPr="002930B2">
        <w:rPr>
          <w:rFonts w:ascii="Arial" w:hAnsi="Arial" w:cs="Arial"/>
          <w:sz w:val="23"/>
          <w:szCs w:val="23"/>
        </w:rPr>
        <w:br/>
        <w:t>de longues années de vie,</w:t>
      </w:r>
      <w:r w:rsidRPr="002930B2">
        <w:rPr>
          <w:rFonts w:ascii="Arial" w:hAnsi="Arial" w:cs="Arial"/>
          <w:sz w:val="23"/>
          <w:szCs w:val="23"/>
        </w:rPr>
        <w:br/>
        <w:t>la lumière des yeux et la paix.</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Fonts w:ascii="Arial" w:hAnsi="Arial" w:cs="Arial"/>
          <w:sz w:val="23"/>
          <w:szCs w:val="23"/>
        </w:rPr>
        <w:t>    Mais qui donc a découvert la demeure de la Sagesse,</w:t>
      </w:r>
      <w:r w:rsidRPr="002930B2">
        <w:rPr>
          <w:rFonts w:ascii="Arial" w:hAnsi="Arial" w:cs="Arial"/>
          <w:sz w:val="23"/>
          <w:szCs w:val="23"/>
        </w:rPr>
        <w:br/>
        <w:t>qui a pénétré jusqu’à ses trésors ?</w:t>
      </w:r>
      <w:r w:rsidRPr="002930B2">
        <w:rPr>
          <w:rFonts w:ascii="Arial" w:hAnsi="Arial" w:cs="Arial"/>
          <w:sz w:val="23"/>
          <w:szCs w:val="23"/>
        </w:rPr>
        <w:br/>
        <w:t>    Celui qui sait tout en connaît le chemin,</w:t>
      </w:r>
      <w:r w:rsidRPr="002930B2">
        <w:rPr>
          <w:rFonts w:ascii="Arial" w:hAnsi="Arial" w:cs="Arial"/>
          <w:sz w:val="23"/>
          <w:szCs w:val="23"/>
        </w:rPr>
        <w:br/>
        <w:t>il l’a découvert par son intelligence.</w:t>
      </w:r>
      <w:r w:rsidRPr="002930B2">
        <w:rPr>
          <w:rFonts w:ascii="Arial" w:hAnsi="Arial" w:cs="Arial"/>
          <w:sz w:val="23"/>
          <w:szCs w:val="23"/>
        </w:rPr>
        <w:br/>
        <w:t>Il a pour toujours aménagé la terre,</w:t>
      </w:r>
      <w:r w:rsidRPr="002930B2">
        <w:rPr>
          <w:rFonts w:ascii="Arial" w:hAnsi="Arial" w:cs="Arial"/>
          <w:sz w:val="23"/>
          <w:szCs w:val="23"/>
        </w:rPr>
        <w:br/>
        <w:t>et l’a peuplée de troupeaux.</w:t>
      </w:r>
      <w:r w:rsidRPr="002930B2">
        <w:rPr>
          <w:rFonts w:ascii="Arial" w:hAnsi="Arial" w:cs="Arial"/>
          <w:sz w:val="23"/>
          <w:szCs w:val="23"/>
        </w:rPr>
        <w:br/>
        <w:t>    Il lance la lumière, et elle prend sa course ;</w:t>
      </w:r>
      <w:r w:rsidRPr="002930B2">
        <w:rPr>
          <w:rFonts w:ascii="Arial" w:hAnsi="Arial" w:cs="Arial"/>
          <w:sz w:val="23"/>
          <w:szCs w:val="23"/>
        </w:rPr>
        <w:br/>
        <w:t>il la rappelle, et elle obéit en tremblant.</w:t>
      </w:r>
      <w:r w:rsidRPr="002930B2">
        <w:rPr>
          <w:rFonts w:ascii="Arial" w:hAnsi="Arial" w:cs="Arial"/>
          <w:sz w:val="23"/>
          <w:szCs w:val="23"/>
        </w:rPr>
        <w:br/>
        <w:t>    Les étoiles brillent, joyeuses, à leur poste de veille ;</w:t>
      </w:r>
      <w:r w:rsidRPr="002930B2">
        <w:rPr>
          <w:rFonts w:ascii="Arial" w:hAnsi="Arial" w:cs="Arial"/>
          <w:sz w:val="23"/>
          <w:szCs w:val="23"/>
        </w:rPr>
        <w:br/>
        <w:t>    il les appelle, et elles répondent : « Nous voici ! »</w:t>
      </w:r>
      <w:r w:rsidRPr="002930B2">
        <w:rPr>
          <w:rFonts w:ascii="Arial" w:hAnsi="Arial" w:cs="Arial"/>
          <w:sz w:val="23"/>
          <w:szCs w:val="23"/>
        </w:rPr>
        <w:br/>
        <w:t>Elles brillent avec joie pour celui qui les a faites.</w:t>
      </w:r>
      <w:r w:rsidRPr="002930B2">
        <w:rPr>
          <w:rFonts w:ascii="Arial" w:hAnsi="Arial" w:cs="Arial"/>
          <w:sz w:val="23"/>
          <w:szCs w:val="23"/>
        </w:rPr>
        <w:br/>
        <w:t>    C’est lui qui est notre Dieu :</w:t>
      </w:r>
      <w:r w:rsidRPr="002930B2">
        <w:rPr>
          <w:rFonts w:ascii="Arial" w:hAnsi="Arial" w:cs="Arial"/>
          <w:sz w:val="23"/>
          <w:szCs w:val="23"/>
        </w:rPr>
        <w:br/>
        <w:t>aucun autre ne lui est comparable.</w:t>
      </w:r>
      <w:r w:rsidRPr="002930B2">
        <w:rPr>
          <w:rFonts w:ascii="Arial" w:hAnsi="Arial" w:cs="Arial"/>
          <w:sz w:val="23"/>
          <w:szCs w:val="23"/>
        </w:rPr>
        <w:br/>
        <w:t>    Il a découvert les chemins du savoir,</w:t>
      </w:r>
      <w:r w:rsidRPr="002930B2">
        <w:rPr>
          <w:rFonts w:ascii="Arial" w:hAnsi="Arial" w:cs="Arial"/>
          <w:sz w:val="23"/>
          <w:szCs w:val="23"/>
        </w:rPr>
        <w:br/>
        <w:t>et il les a confiés à Jacob, son serviteur,</w:t>
      </w:r>
      <w:r w:rsidRPr="002930B2">
        <w:rPr>
          <w:rFonts w:ascii="Arial" w:hAnsi="Arial" w:cs="Arial"/>
          <w:sz w:val="23"/>
          <w:szCs w:val="23"/>
        </w:rPr>
        <w:br/>
        <w:t>à Israël, son bien-aimé.</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Fonts w:ascii="Arial" w:hAnsi="Arial" w:cs="Arial"/>
          <w:sz w:val="23"/>
          <w:szCs w:val="23"/>
        </w:rPr>
        <w:t>    Ainsi, la Sagesse est apparue sur la terre,</w:t>
      </w:r>
      <w:r w:rsidRPr="002930B2">
        <w:rPr>
          <w:rFonts w:ascii="Arial" w:hAnsi="Arial" w:cs="Arial"/>
          <w:sz w:val="23"/>
          <w:szCs w:val="23"/>
        </w:rPr>
        <w:br/>
        <w:t>elle a vécu parmi les hommes.</w:t>
      </w:r>
      <w:r w:rsidRPr="002930B2">
        <w:rPr>
          <w:rFonts w:ascii="Arial" w:hAnsi="Arial" w:cs="Arial"/>
          <w:sz w:val="23"/>
          <w:szCs w:val="23"/>
        </w:rPr>
        <w:br/>
        <w:t>    Elle est le livre des préceptes de Dieu,</w:t>
      </w:r>
      <w:r w:rsidRPr="002930B2">
        <w:rPr>
          <w:rFonts w:ascii="Arial" w:hAnsi="Arial" w:cs="Arial"/>
          <w:sz w:val="23"/>
          <w:szCs w:val="23"/>
        </w:rPr>
        <w:br/>
        <w:t>la Loi qui demeure éternellement :</w:t>
      </w:r>
      <w:r w:rsidRPr="002930B2">
        <w:rPr>
          <w:rFonts w:ascii="Arial" w:hAnsi="Arial" w:cs="Arial"/>
          <w:sz w:val="23"/>
          <w:szCs w:val="23"/>
        </w:rPr>
        <w:br/>
        <w:t>tous ceux qui l’observent vivront,</w:t>
      </w:r>
      <w:r w:rsidRPr="002930B2">
        <w:rPr>
          <w:rFonts w:ascii="Arial" w:hAnsi="Arial" w:cs="Arial"/>
          <w:sz w:val="23"/>
          <w:szCs w:val="23"/>
        </w:rPr>
        <w:br/>
        <w:t>ceux qui l’abandonnent mourront.</w:t>
      </w:r>
      <w:r w:rsidRPr="002930B2">
        <w:rPr>
          <w:rFonts w:ascii="Arial" w:hAnsi="Arial" w:cs="Arial"/>
          <w:sz w:val="23"/>
          <w:szCs w:val="23"/>
        </w:rPr>
        <w:br/>
        <w:t>    Reviens, Jacob, saisis-la de nouveau ;</w:t>
      </w:r>
      <w:r w:rsidRPr="002930B2">
        <w:rPr>
          <w:rFonts w:ascii="Arial" w:hAnsi="Arial" w:cs="Arial"/>
          <w:sz w:val="23"/>
          <w:szCs w:val="23"/>
        </w:rPr>
        <w:br/>
        <w:t>à sa lumière, marche vers la splendeur :</w:t>
      </w:r>
      <w:r w:rsidRPr="002930B2">
        <w:rPr>
          <w:rFonts w:ascii="Arial" w:hAnsi="Arial" w:cs="Arial"/>
          <w:sz w:val="23"/>
          <w:szCs w:val="23"/>
        </w:rPr>
        <w:br/>
        <w:t>    ne laisse pas ta gloire à un autre,</w:t>
      </w:r>
      <w:r w:rsidRPr="002930B2">
        <w:rPr>
          <w:rFonts w:ascii="Arial" w:hAnsi="Arial" w:cs="Arial"/>
          <w:sz w:val="23"/>
          <w:szCs w:val="23"/>
        </w:rPr>
        <w:br/>
        <w:t>tes privilèges à un peuple étranger.</w:t>
      </w:r>
      <w:r w:rsidRPr="002930B2">
        <w:rPr>
          <w:rFonts w:ascii="Arial" w:hAnsi="Arial" w:cs="Arial"/>
          <w:sz w:val="23"/>
          <w:szCs w:val="23"/>
        </w:rPr>
        <w:br/>
        <w:t>    Heureux sommes-nous, Israël !</w:t>
      </w:r>
      <w:r w:rsidRPr="002930B2">
        <w:rPr>
          <w:rFonts w:ascii="Arial" w:hAnsi="Arial" w:cs="Arial"/>
          <w:sz w:val="23"/>
          <w:szCs w:val="23"/>
        </w:rPr>
        <w:br/>
        <w:t>Car ce qui plaît à Dieu, nous le connaissons.</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Fonts w:ascii="Arial" w:hAnsi="Arial" w:cs="Arial"/>
          <w:sz w:val="23"/>
          <w:szCs w:val="23"/>
        </w:rPr>
        <w:t>    – Parole du Seigneur.</w:t>
      </w:r>
    </w:p>
    <w:p w:rsidR="007B51D9" w:rsidRPr="009C58B8" w:rsidRDefault="007B51D9" w:rsidP="009C58B8">
      <w:pPr>
        <w:pStyle w:val="Heading2"/>
      </w:pPr>
      <w:r w:rsidRPr="009C58B8">
        <w:t>Ps</w:t>
      </w:r>
      <w:r>
        <w:t>aume</w:t>
      </w:r>
      <w:r w:rsidRPr="009C58B8">
        <w:t xml:space="preserve"> 18 B :</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Style w:val="Strong"/>
          <w:rFonts w:ascii="Arial" w:hAnsi="Arial" w:cs="Arial"/>
          <w:bCs/>
          <w:sz w:val="23"/>
          <w:szCs w:val="23"/>
        </w:rPr>
        <w:t>R/ Seigneur, tu as les paroles de la vie éternelle.</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Fonts w:ascii="Arial" w:hAnsi="Arial" w:cs="Arial"/>
          <w:sz w:val="23"/>
          <w:szCs w:val="23"/>
        </w:rPr>
        <w:t>La loi du Seigneur est parfaite,</w:t>
      </w:r>
      <w:r w:rsidRPr="002930B2">
        <w:rPr>
          <w:rFonts w:ascii="Arial" w:hAnsi="Arial" w:cs="Arial"/>
          <w:sz w:val="23"/>
          <w:szCs w:val="23"/>
        </w:rPr>
        <w:br/>
        <w:t>qui redonne vie ;</w:t>
      </w:r>
      <w:r w:rsidRPr="002930B2">
        <w:rPr>
          <w:rFonts w:ascii="Arial" w:hAnsi="Arial" w:cs="Arial"/>
          <w:sz w:val="23"/>
          <w:szCs w:val="23"/>
        </w:rPr>
        <w:br/>
        <w:t>la charte du Seigneur est sûre,</w:t>
      </w:r>
      <w:r w:rsidRPr="002930B2">
        <w:rPr>
          <w:rFonts w:ascii="Arial" w:hAnsi="Arial" w:cs="Arial"/>
          <w:sz w:val="23"/>
          <w:szCs w:val="23"/>
        </w:rPr>
        <w:br/>
        <w:t>qui rend sages les simples.</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Fonts w:ascii="Arial" w:hAnsi="Arial" w:cs="Arial"/>
          <w:sz w:val="23"/>
          <w:szCs w:val="23"/>
        </w:rPr>
        <w:t>Les préceptes du Seigneur sont droits,</w:t>
      </w:r>
      <w:r w:rsidRPr="002930B2">
        <w:rPr>
          <w:rFonts w:ascii="Arial" w:hAnsi="Arial" w:cs="Arial"/>
          <w:sz w:val="23"/>
          <w:szCs w:val="23"/>
        </w:rPr>
        <w:br/>
        <w:t>ils réjouissent le cœur ;</w:t>
      </w:r>
      <w:r w:rsidRPr="002930B2">
        <w:rPr>
          <w:rFonts w:ascii="Arial" w:hAnsi="Arial" w:cs="Arial"/>
          <w:sz w:val="23"/>
          <w:szCs w:val="23"/>
        </w:rPr>
        <w:br/>
        <w:t>le commandement du Seigneur est limpide,</w:t>
      </w:r>
      <w:r w:rsidRPr="002930B2">
        <w:rPr>
          <w:rFonts w:ascii="Arial" w:hAnsi="Arial" w:cs="Arial"/>
          <w:sz w:val="23"/>
          <w:szCs w:val="23"/>
        </w:rPr>
        <w:br/>
        <w:t>il clarifie le regard.</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Fonts w:ascii="Arial" w:hAnsi="Arial" w:cs="Arial"/>
          <w:sz w:val="23"/>
          <w:szCs w:val="23"/>
        </w:rPr>
        <w:t>La crainte qu’il inspire est pure,</w:t>
      </w:r>
      <w:r w:rsidRPr="002930B2">
        <w:rPr>
          <w:rFonts w:ascii="Arial" w:hAnsi="Arial" w:cs="Arial"/>
          <w:sz w:val="23"/>
          <w:szCs w:val="23"/>
        </w:rPr>
        <w:br/>
        <w:t>elle est là pour toujours ;</w:t>
      </w:r>
      <w:r w:rsidRPr="002930B2">
        <w:rPr>
          <w:rFonts w:ascii="Arial" w:hAnsi="Arial" w:cs="Arial"/>
          <w:sz w:val="23"/>
          <w:szCs w:val="23"/>
        </w:rPr>
        <w:br/>
        <w:t>les décisions du Seigneur sont justes</w:t>
      </w:r>
      <w:r w:rsidRPr="002930B2">
        <w:rPr>
          <w:rFonts w:ascii="Arial" w:hAnsi="Arial" w:cs="Arial"/>
          <w:sz w:val="23"/>
          <w:szCs w:val="23"/>
        </w:rPr>
        <w:br/>
        <w:t>et vraiment équitables :</w:t>
      </w:r>
    </w:p>
    <w:p w:rsidR="007B51D9" w:rsidRPr="002930B2" w:rsidRDefault="007B51D9" w:rsidP="00572A22">
      <w:pPr>
        <w:pStyle w:val="NormalWeb"/>
        <w:spacing w:before="0" w:beforeAutospacing="0" w:after="150" w:afterAutospacing="0"/>
        <w:rPr>
          <w:rFonts w:ascii="Arial" w:hAnsi="Arial" w:cs="Arial"/>
          <w:sz w:val="23"/>
          <w:szCs w:val="23"/>
        </w:rPr>
      </w:pPr>
      <w:r w:rsidRPr="002930B2">
        <w:rPr>
          <w:rFonts w:ascii="Arial" w:hAnsi="Arial" w:cs="Arial"/>
          <w:sz w:val="23"/>
          <w:szCs w:val="23"/>
        </w:rPr>
        <w:t>plus désirables que l’or,</w:t>
      </w:r>
      <w:r w:rsidRPr="002930B2">
        <w:rPr>
          <w:rFonts w:ascii="Arial" w:hAnsi="Arial" w:cs="Arial"/>
          <w:sz w:val="23"/>
          <w:szCs w:val="23"/>
        </w:rPr>
        <w:br/>
        <w:t>qu’une masse d’or fin,</w:t>
      </w:r>
      <w:r w:rsidRPr="002930B2">
        <w:rPr>
          <w:rFonts w:ascii="Arial" w:hAnsi="Arial" w:cs="Arial"/>
          <w:sz w:val="23"/>
          <w:szCs w:val="23"/>
        </w:rPr>
        <w:br/>
        <w:t>plus savoureuses que le miel</w:t>
      </w:r>
      <w:r w:rsidRPr="002930B2">
        <w:rPr>
          <w:rFonts w:ascii="Arial" w:hAnsi="Arial" w:cs="Arial"/>
          <w:sz w:val="23"/>
          <w:szCs w:val="23"/>
        </w:rPr>
        <w:br/>
        <w:t>qui coule des rayons.</w:t>
      </w:r>
    </w:p>
    <w:p w:rsidR="007B51D9" w:rsidRPr="00D62935" w:rsidRDefault="007B51D9" w:rsidP="00C44501">
      <w:pPr>
        <w:jc w:val="both"/>
        <w:rPr>
          <w:rFonts w:ascii="Calibri Light" w:hAnsi="Calibri Light" w:cs="Calibri Light"/>
        </w:rPr>
      </w:pPr>
    </w:p>
    <w:p w:rsidR="007B51D9" w:rsidRPr="00D62935" w:rsidRDefault="007B51D9" w:rsidP="009C58B8">
      <w:pPr>
        <w:pStyle w:val="Heading1"/>
      </w:pPr>
      <w:r w:rsidRPr="00D62935">
        <w:t xml:space="preserve">Septième lecture </w:t>
      </w:r>
    </w:p>
    <w:p w:rsidR="007B51D9" w:rsidRPr="00D62935" w:rsidRDefault="007B51D9" w:rsidP="00BF3DF3">
      <w:pPr>
        <w:spacing w:after="240"/>
        <w:ind w:left="1416"/>
        <w:jc w:val="both"/>
        <w:rPr>
          <w:rFonts w:ascii="Calibri Light" w:hAnsi="Calibri Light" w:cs="Calibri Light"/>
          <w:i/>
          <w:iCs/>
        </w:rPr>
      </w:pPr>
      <w:r w:rsidRPr="00D62935">
        <w:rPr>
          <w:rFonts w:ascii="Calibri Light" w:hAnsi="Calibri Light" w:cs="Calibri Light"/>
          <w:i/>
          <w:iCs/>
        </w:rPr>
        <w:t>Ezéchiel nous rappelle que Dieu est fidèle à l’Alliance. Le chrétien, malgré le péché, la solitude et les incompréhensions, renonce aux idoles pour aimer Dieu par-dessus tout. Face à la merveille d’un Dieu qui se donne dans son Fils, le chrétien rend grâce.</w:t>
      </w:r>
    </w:p>
    <w:p w:rsidR="007B51D9" w:rsidRPr="00280327" w:rsidRDefault="007B51D9" w:rsidP="00280327">
      <w:pPr>
        <w:pStyle w:val="NormalWeb"/>
        <w:spacing w:before="0" w:beforeAutospacing="0" w:after="150" w:afterAutospacing="0"/>
        <w:rPr>
          <w:rFonts w:ascii="Arial" w:hAnsi="Arial" w:cs="Arial"/>
          <w:szCs w:val="23"/>
        </w:rPr>
      </w:pPr>
      <w:r w:rsidRPr="00280327">
        <w:rPr>
          <w:rFonts w:ascii="Arial" w:hAnsi="Arial" w:cs="Arial"/>
          <w:szCs w:val="23"/>
        </w:rPr>
        <w:t>Lecture du livre du prophète Ézékiel</w:t>
      </w:r>
      <w:r w:rsidRPr="00280327">
        <w:rPr>
          <w:rFonts w:ascii="Arial" w:hAnsi="Arial" w:cs="Arial"/>
          <w:sz w:val="20"/>
          <w:szCs w:val="23"/>
        </w:rPr>
        <w:t xml:space="preserve"> </w:t>
      </w:r>
      <w:r w:rsidRPr="00280327">
        <w:rPr>
          <w:bCs/>
          <w:sz w:val="20"/>
        </w:rPr>
        <w:t>(Ez 16-17a. 18-28)</w:t>
      </w:r>
    </w:p>
    <w:p w:rsidR="007B51D9" w:rsidRPr="002930B2" w:rsidRDefault="007B51D9" w:rsidP="00280327">
      <w:pPr>
        <w:pStyle w:val="NormalWeb"/>
        <w:spacing w:before="0" w:beforeAutospacing="0" w:after="150" w:afterAutospacing="0"/>
        <w:rPr>
          <w:rFonts w:ascii="Arial" w:hAnsi="Arial" w:cs="Arial"/>
          <w:sz w:val="23"/>
          <w:szCs w:val="23"/>
        </w:rPr>
      </w:pPr>
      <w:r w:rsidRPr="002930B2">
        <w:rPr>
          <w:rFonts w:ascii="Arial" w:hAnsi="Arial" w:cs="Arial"/>
          <w:sz w:val="23"/>
          <w:szCs w:val="23"/>
        </w:rPr>
        <w:t>La parole du Seigneur me fut adressée :</w:t>
      </w:r>
      <w:r w:rsidRPr="002930B2">
        <w:rPr>
          <w:rFonts w:ascii="Arial" w:hAnsi="Arial" w:cs="Arial"/>
          <w:sz w:val="23"/>
          <w:szCs w:val="23"/>
        </w:rPr>
        <w:br/>
        <w:t>« Fils d’homme,</w:t>
      </w:r>
      <w:r w:rsidRPr="002930B2">
        <w:rPr>
          <w:rFonts w:ascii="Arial" w:hAnsi="Arial" w:cs="Arial"/>
          <w:sz w:val="23"/>
          <w:szCs w:val="23"/>
        </w:rPr>
        <w:br/>
        <w:t>lorsque les gens d’Israël habitaient leur pays,</w:t>
      </w:r>
      <w:r w:rsidRPr="002930B2">
        <w:rPr>
          <w:rFonts w:ascii="Arial" w:hAnsi="Arial" w:cs="Arial"/>
          <w:sz w:val="23"/>
          <w:szCs w:val="23"/>
        </w:rPr>
        <w:br/>
        <w:t>ils le rendaient impur par leur conduite et leurs actes.</w:t>
      </w:r>
      <w:r w:rsidRPr="002930B2">
        <w:rPr>
          <w:rFonts w:ascii="Arial" w:hAnsi="Arial" w:cs="Arial"/>
          <w:sz w:val="23"/>
          <w:szCs w:val="23"/>
        </w:rPr>
        <w:br/>
        <w:t>    Alors j’ai déversé sur eux ma fureur,</w:t>
      </w:r>
      <w:r w:rsidRPr="002930B2">
        <w:rPr>
          <w:rFonts w:ascii="Arial" w:hAnsi="Arial" w:cs="Arial"/>
          <w:sz w:val="23"/>
          <w:szCs w:val="23"/>
        </w:rPr>
        <w:br/>
        <w:t>à cause du sang qu’ils avaient versé dans le pays,</w:t>
      </w:r>
      <w:r w:rsidRPr="002930B2">
        <w:rPr>
          <w:rFonts w:ascii="Arial" w:hAnsi="Arial" w:cs="Arial"/>
          <w:sz w:val="23"/>
          <w:szCs w:val="23"/>
        </w:rPr>
        <w:br/>
        <w:t>à cause des idoles immondes qui l’avaient rendu impur.</w:t>
      </w:r>
      <w:r w:rsidRPr="002930B2">
        <w:rPr>
          <w:rFonts w:ascii="Arial" w:hAnsi="Arial" w:cs="Arial"/>
          <w:sz w:val="23"/>
          <w:szCs w:val="23"/>
        </w:rPr>
        <w:br/>
        <w:t>    Je les ai dispersés parmi les nations,</w:t>
      </w:r>
      <w:r w:rsidRPr="002930B2">
        <w:rPr>
          <w:rFonts w:ascii="Arial" w:hAnsi="Arial" w:cs="Arial"/>
          <w:sz w:val="23"/>
          <w:szCs w:val="23"/>
        </w:rPr>
        <w:br/>
        <w:t>ils ont été disséminés dans les pays étrangers.</w:t>
      </w:r>
      <w:r w:rsidRPr="002930B2">
        <w:rPr>
          <w:rFonts w:ascii="Arial" w:hAnsi="Arial" w:cs="Arial"/>
          <w:sz w:val="23"/>
          <w:szCs w:val="23"/>
        </w:rPr>
        <w:br/>
        <w:t>Selon leur conduite et leurs actes, je les ai jugés.</w:t>
      </w:r>
      <w:r w:rsidRPr="002930B2">
        <w:rPr>
          <w:rFonts w:ascii="Arial" w:hAnsi="Arial" w:cs="Arial"/>
          <w:sz w:val="23"/>
          <w:szCs w:val="23"/>
        </w:rPr>
        <w:br/>
        <w:t>    Dans les nations où ils sont allés,</w:t>
      </w:r>
      <w:r w:rsidRPr="002930B2">
        <w:rPr>
          <w:rFonts w:ascii="Arial" w:hAnsi="Arial" w:cs="Arial"/>
          <w:sz w:val="23"/>
          <w:szCs w:val="23"/>
        </w:rPr>
        <w:br/>
        <w:t>ils ont profané mon saint nom,</w:t>
      </w:r>
      <w:r w:rsidRPr="002930B2">
        <w:rPr>
          <w:rFonts w:ascii="Arial" w:hAnsi="Arial" w:cs="Arial"/>
          <w:sz w:val="23"/>
          <w:szCs w:val="23"/>
        </w:rPr>
        <w:br/>
        <w:t>car on disait :</w:t>
      </w:r>
      <w:r w:rsidRPr="002930B2">
        <w:rPr>
          <w:rFonts w:ascii="Arial" w:hAnsi="Arial" w:cs="Arial"/>
          <w:sz w:val="23"/>
          <w:szCs w:val="23"/>
        </w:rPr>
        <w:br/>
        <w:t>‘C’est le peuple du Seigneur,</w:t>
      </w:r>
      <w:r w:rsidRPr="002930B2">
        <w:rPr>
          <w:rFonts w:ascii="Arial" w:hAnsi="Arial" w:cs="Arial"/>
          <w:sz w:val="23"/>
          <w:szCs w:val="23"/>
        </w:rPr>
        <w:br/>
        <w:t>et ils sont sortis de son pays !’</w:t>
      </w:r>
      <w:r w:rsidRPr="002930B2">
        <w:rPr>
          <w:rFonts w:ascii="Arial" w:hAnsi="Arial" w:cs="Arial"/>
          <w:sz w:val="23"/>
          <w:szCs w:val="23"/>
        </w:rPr>
        <w:br/>
        <w:t>    Mais j’ai voulu épargner mon saint nom,</w:t>
      </w:r>
      <w:r w:rsidRPr="002930B2">
        <w:rPr>
          <w:rFonts w:ascii="Arial" w:hAnsi="Arial" w:cs="Arial"/>
          <w:sz w:val="23"/>
          <w:szCs w:val="23"/>
        </w:rPr>
        <w:br/>
        <w:t>que les gens d’Israël avaient profané</w:t>
      </w:r>
      <w:r w:rsidRPr="002930B2">
        <w:rPr>
          <w:rFonts w:ascii="Arial" w:hAnsi="Arial" w:cs="Arial"/>
          <w:sz w:val="23"/>
          <w:szCs w:val="23"/>
        </w:rPr>
        <w:br/>
        <w:t>dans les nations où ils sont allés.</w:t>
      </w:r>
      <w:r w:rsidRPr="002930B2">
        <w:rPr>
          <w:rFonts w:ascii="Arial" w:hAnsi="Arial" w:cs="Arial"/>
          <w:sz w:val="23"/>
          <w:szCs w:val="23"/>
        </w:rPr>
        <w:br/>
        <w:t>    Eh bien ! tu diras à la maison d’Israël :</w:t>
      </w:r>
      <w:r w:rsidRPr="002930B2">
        <w:rPr>
          <w:rFonts w:ascii="Arial" w:hAnsi="Arial" w:cs="Arial"/>
          <w:sz w:val="23"/>
          <w:szCs w:val="23"/>
        </w:rPr>
        <w:br/>
        <w:t>Ainsi parle le Seigneur Dieu :</w:t>
      </w:r>
      <w:r w:rsidRPr="002930B2">
        <w:rPr>
          <w:rFonts w:ascii="Arial" w:hAnsi="Arial" w:cs="Arial"/>
          <w:sz w:val="23"/>
          <w:szCs w:val="23"/>
        </w:rPr>
        <w:br/>
        <w:t>Ce n’est pas pour vous que je vais agir,</w:t>
      </w:r>
      <w:r w:rsidRPr="002930B2">
        <w:rPr>
          <w:rFonts w:ascii="Arial" w:hAnsi="Arial" w:cs="Arial"/>
          <w:sz w:val="23"/>
          <w:szCs w:val="23"/>
        </w:rPr>
        <w:br/>
        <w:t>maison d’Israël,</w:t>
      </w:r>
      <w:r w:rsidRPr="002930B2">
        <w:rPr>
          <w:rFonts w:ascii="Arial" w:hAnsi="Arial" w:cs="Arial"/>
          <w:sz w:val="23"/>
          <w:szCs w:val="23"/>
        </w:rPr>
        <w:br/>
        <w:t>mais c’est pour mon saint nom que vous avez profané</w:t>
      </w:r>
      <w:r w:rsidRPr="002930B2">
        <w:rPr>
          <w:rFonts w:ascii="Arial" w:hAnsi="Arial" w:cs="Arial"/>
          <w:sz w:val="23"/>
          <w:szCs w:val="23"/>
        </w:rPr>
        <w:br/>
        <w:t>dans les nations où vous êtes allés.</w:t>
      </w:r>
      <w:r w:rsidRPr="002930B2">
        <w:rPr>
          <w:rFonts w:ascii="Arial" w:hAnsi="Arial" w:cs="Arial"/>
          <w:sz w:val="23"/>
          <w:szCs w:val="23"/>
        </w:rPr>
        <w:br/>
        <w:t>    Je sanctifierai mon grand nom,</w:t>
      </w:r>
      <w:r w:rsidRPr="002930B2">
        <w:rPr>
          <w:rFonts w:ascii="Arial" w:hAnsi="Arial" w:cs="Arial"/>
          <w:sz w:val="23"/>
          <w:szCs w:val="23"/>
        </w:rPr>
        <w:br/>
        <w:t>profané parmi les nations,</w:t>
      </w:r>
      <w:r w:rsidRPr="002930B2">
        <w:rPr>
          <w:rFonts w:ascii="Arial" w:hAnsi="Arial" w:cs="Arial"/>
          <w:sz w:val="23"/>
          <w:szCs w:val="23"/>
        </w:rPr>
        <w:br/>
        <w:t>mon nom que vous avez profané au milieu d’elles.</w:t>
      </w:r>
      <w:r w:rsidRPr="002930B2">
        <w:rPr>
          <w:rFonts w:ascii="Arial" w:hAnsi="Arial" w:cs="Arial"/>
          <w:sz w:val="23"/>
          <w:szCs w:val="23"/>
        </w:rPr>
        <w:br/>
        <w:t>Alors les nations sauront que Je suis le Seigneur</w:t>
      </w:r>
      <w:r w:rsidRPr="002930B2">
        <w:rPr>
          <w:rFonts w:ascii="Arial" w:hAnsi="Arial" w:cs="Arial"/>
          <w:sz w:val="23"/>
          <w:szCs w:val="23"/>
        </w:rPr>
        <w:br/>
        <w:t>– oracle du Seigneur Dieu –</w:t>
      </w:r>
      <w:r w:rsidRPr="002930B2">
        <w:rPr>
          <w:rFonts w:ascii="Arial" w:hAnsi="Arial" w:cs="Arial"/>
          <w:sz w:val="23"/>
          <w:szCs w:val="23"/>
        </w:rPr>
        <w:br/>
        <w:t>quand par vous je manifesterai ma sainteté à leurs yeux.</w:t>
      </w:r>
      <w:r w:rsidRPr="002930B2">
        <w:rPr>
          <w:rFonts w:ascii="Arial" w:hAnsi="Arial" w:cs="Arial"/>
          <w:sz w:val="23"/>
          <w:szCs w:val="23"/>
        </w:rPr>
        <w:br/>
        <w:t>    Je vous prendrai du milieu des nations,</w:t>
      </w:r>
      <w:r w:rsidRPr="002930B2">
        <w:rPr>
          <w:rFonts w:ascii="Arial" w:hAnsi="Arial" w:cs="Arial"/>
          <w:sz w:val="23"/>
          <w:szCs w:val="23"/>
        </w:rPr>
        <w:br/>
        <w:t>je vous rassemblerai de tous les pays,</w:t>
      </w:r>
      <w:r w:rsidRPr="002930B2">
        <w:rPr>
          <w:rFonts w:ascii="Arial" w:hAnsi="Arial" w:cs="Arial"/>
          <w:sz w:val="23"/>
          <w:szCs w:val="23"/>
        </w:rPr>
        <w:br/>
        <w:t>je vous conduirai dans votre terre.</w:t>
      </w:r>
      <w:r w:rsidRPr="002930B2">
        <w:rPr>
          <w:rFonts w:ascii="Arial" w:hAnsi="Arial" w:cs="Arial"/>
          <w:sz w:val="23"/>
          <w:szCs w:val="23"/>
        </w:rPr>
        <w:br/>
        <w:t>    Je répandrai sur vous une eau pure,</w:t>
      </w:r>
      <w:r w:rsidRPr="002930B2">
        <w:rPr>
          <w:rFonts w:ascii="Arial" w:hAnsi="Arial" w:cs="Arial"/>
          <w:sz w:val="23"/>
          <w:szCs w:val="23"/>
        </w:rPr>
        <w:br/>
        <w:t>et vous serez purifiés ;</w:t>
      </w:r>
      <w:r w:rsidRPr="002930B2">
        <w:rPr>
          <w:rFonts w:ascii="Arial" w:hAnsi="Arial" w:cs="Arial"/>
          <w:sz w:val="23"/>
          <w:szCs w:val="23"/>
        </w:rPr>
        <w:br/>
        <w:t>de toutes vos souillures, de toutes vos idoles,</w:t>
      </w:r>
      <w:r w:rsidRPr="002930B2">
        <w:rPr>
          <w:rFonts w:ascii="Arial" w:hAnsi="Arial" w:cs="Arial"/>
          <w:sz w:val="23"/>
          <w:szCs w:val="23"/>
        </w:rPr>
        <w:br/>
        <w:t>je vous purifierai.</w:t>
      </w:r>
      <w:r w:rsidRPr="002930B2">
        <w:rPr>
          <w:rFonts w:ascii="Arial" w:hAnsi="Arial" w:cs="Arial"/>
          <w:sz w:val="23"/>
          <w:szCs w:val="23"/>
        </w:rPr>
        <w:br/>
        <w:t>    Je vous donnerai un cœur nouveau,</w:t>
      </w:r>
      <w:r w:rsidRPr="002930B2">
        <w:rPr>
          <w:rFonts w:ascii="Arial" w:hAnsi="Arial" w:cs="Arial"/>
          <w:sz w:val="23"/>
          <w:szCs w:val="23"/>
        </w:rPr>
        <w:br/>
        <w:t>je mettrai en vous un esprit nouveau.</w:t>
      </w:r>
      <w:r w:rsidRPr="002930B2">
        <w:rPr>
          <w:rFonts w:ascii="Arial" w:hAnsi="Arial" w:cs="Arial"/>
          <w:sz w:val="23"/>
          <w:szCs w:val="23"/>
        </w:rPr>
        <w:br/>
        <w:t>J’ôterai de votre chair le cœur de pierre,</w:t>
      </w:r>
      <w:r w:rsidRPr="002930B2">
        <w:rPr>
          <w:rFonts w:ascii="Arial" w:hAnsi="Arial" w:cs="Arial"/>
          <w:sz w:val="23"/>
          <w:szCs w:val="23"/>
        </w:rPr>
        <w:br/>
        <w:t>je vous donnerai un cœur de chair.</w:t>
      </w:r>
      <w:r w:rsidRPr="002930B2">
        <w:rPr>
          <w:rFonts w:ascii="Arial" w:hAnsi="Arial" w:cs="Arial"/>
          <w:sz w:val="23"/>
          <w:szCs w:val="23"/>
        </w:rPr>
        <w:br/>
        <w:t>    Je mettrai en vous mon esprit,</w:t>
      </w:r>
      <w:r w:rsidRPr="002930B2">
        <w:rPr>
          <w:rFonts w:ascii="Arial" w:hAnsi="Arial" w:cs="Arial"/>
          <w:sz w:val="23"/>
          <w:szCs w:val="23"/>
        </w:rPr>
        <w:br/>
        <w:t>je ferai que vous marchiez selon mes lois,</w:t>
      </w:r>
      <w:r w:rsidRPr="002930B2">
        <w:rPr>
          <w:rFonts w:ascii="Arial" w:hAnsi="Arial" w:cs="Arial"/>
          <w:sz w:val="23"/>
          <w:szCs w:val="23"/>
        </w:rPr>
        <w:br/>
        <w:t>que vous gardiez mes préceptes</w:t>
      </w:r>
      <w:r w:rsidRPr="002930B2">
        <w:rPr>
          <w:rFonts w:ascii="Arial" w:hAnsi="Arial" w:cs="Arial"/>
          <w:sz w:val="23"/>
          <w:szCs w:val="23"/>
        </w:rPr>
        <w:br/>
        <w:t>et leur soyez fidèles.</w:t>
      </w:r>
      <w:r w:rsidRPr="002930B2">
        <w:rPr>
          <w:rFonts w:ascii="Arial" w:hAnsi="Arial" w:cs="Arial"/>
          <w:sz w:val="23"/>
          <w:szCs w:val="23"/>
        </w:rPr>
        <w:br/>
        <w:t>    Vous habiterez le pays que j’ai donné à vos pères :</w:t>
      </w:r>
      <w:r w:rsidRPr="002930B2">
        <w:rPr>
          <w:rFonts w:ascii="Arial" w:hAnsi="Arial" w:cs="Arial"/>
          <w:sz w:val="23"/>
          <w:szCs w:val="23"/>
        </w:rPr>
        <w:br/>
        <w:t>vous, vous serez mon peuple,</w:t>
      </w:r>
      <w:r w:rsidRPr="002930B2">
        <w:rPr>
          <w:rFonts w:ascii="Arial" w:hAnsi="Arial" w:cs="Arial"/>
          <w:sz w:val="23"/>
          <w:szCs w:val="23"/>
        </w:rPr>
        <w:br/>
        <w:t>et moi, je serai votre Dieu.</w:t>
      </w:r>
    </w:p>
    <w:p w:rsidR="007B51D9" w:rsidRPr="002930B2" w:rsidRDefault="007B51D9" w:rsidP="00280327">
      <w:pPr>
        <w:pStyle w:val="NormalWeb"/>
        <w:spacing w:before="0" w:beforeAutospacing="0" w:after="150" w:afterAutospacing="0"/>
        <w:rPr>
          <w:rFonts w:ascii="Arial" w:hAnsi="Arial" w:cs="Arial"/>
          <w:sz w:val="23"/>
          <w:szCs w:val="23"/>
        </w:rPr>
      </w:pPr>
      <w:r w:rsidRPr="002930B2">
        <w:rPr>
          <w:rFonts w:ascii="Arial" w:hAnsi="Arial" w:cs="Arial"/>
          <w:sz w:val="23"/>
          <w:szCs w:val="23"/>
        </w:rPr>
        <w:t>    – Parole du Seigneur.</w:t>
      </w:r>
    </w:p>
    <w:p w:rsidR="007B51D9" w:rsidRDefault="007B51D9" w:rsidP="00C44501">
      <w:pPr>
        <w:jc w:val="both"/>
        <w:rPr>
          <w:rFonts w:ascii="Calibri Light" w:hAnsi="Calibri Light" w:cs="Calibri Light"/>
        </w:rPr>
      </w:pPr>
    </w:p>
    <w:p w:rsidR="007B51D9" w:rsidRDefault="007B51D9" w:rsidP="00C44501">
      <w:pPr>
        <w:jc w:val="both"/>
        <w:rPr>
          <w:rFonts w:ascii="Calibri Light" w:hAnsi="Calibri Light" w:cs="Calibri Light"/>
        </w:rPr>
      </w:pPr>
      <w:r>
        <w:pict>
          <v:shape id="_x0000_i1030" type="#_x0000_t75" alt="Cerf altéré – St Clément Rome | Sedifop" style="width:247.5pt;height:183.75pt">
            <v:imagedata r:id="rId17" r:href="rId18"/>
          </v:shape>
        </w:pict>
      </w:r>
    </w:p>
    <w:p w:rsidR="007B51D9" w:rsidRPr="00D62935" w:rsidRDefault="007B51D9" w:rsidP="00280327">
      <w:pPr>
        <w:pStyle w:val="Heading2"/>
        <w:rPr>
          <w:rStyle w:val="Emphasis"/>
          <w:rFonts w:ascii="Calibri Light" w:hAnsi="Calibri Light" w:cs="Calibri Light"/>
          <w:iCs w:val="0"/>
        </w:rPr>
      </w:pPr>
      <w:r w:rsidRPr="00280327">
        <w:rPr>
          <w:rStyle w:val="Strong"/>
          <w:b/>
        </w:rPr>
        <w:t>Ps</w:t>
      </w:r>
      <w:r w:rsidRPr="004E3DF1">
        <w:rPr>
          <w:rStyle w:val="Strong"/>
          <w:b/>
        </w:rPr>
        <w:t>aume</w:t>
      </w:r>
      <w:r w:rsidRPr="00280327">
        <w:rPr>
          <w:rStyle w:val="Strong"/>
          <w:b/>
        </w:rPr>
        <w:t xml:space="preserve"> 41</w:t>
      </w:r>
      <w:r w:rsidRPr="00280327">
        <w:t xml:space="preserve"> : </w:t>
      </w:r>
    </w:p>
    <w:p w:rsidR="007B51D9" w:rsidRPr="002930B2" w:rsidRDefault="007B51D9" w:rsidP="00280327">
      <w:pPr>
        <w:pStyle w:val="NormalWeb"/>
        <w:spacing w:before="0" w:beforeAutospacing="0" w:after="150" w:afterAutospacing="0"/>
        <w:ind w:left="284" w:hanging="284"/>
        <w:rPr>
          <w:rFonts w:ascii="Arial" w:hAnsi="Arial" w:cs="Arial"/>
          <w:sz w:val="23"/>
          <w:szCs w:val="23"/>
        </w:rPr>
      </w:pPr>
      <w:r w:rsidRPr="002930B2">
        <w:rPr>
          <w:rStyle w:val="Strong"/>
          <w:rFonts w:ascii="Arial" w:hAnsi="Arial" w:cs="Arial"/>
          <w:bCs/>
          <w:sz w:val="23"/>
          <w:szCs w:val="23"/>
        </w:rPr>
        <w:t>R/ Comme un cerf altéré cherche l’eau vive,</w:t>
      </w:r>
      <w:r w:rsidRPr="002930B2">
        <w:rPr>
          <w:rFonts w:ascii="Arial" w:hAnsi="Arial" w:cs="Arial"/>
          <w:b/>
          <w:bCs/>
          <w:sz w:val="23"/>
          <w:szCs w:val="23"/>
        </w:rPr>
        <w:br/>
      </w:r>
      <w:r w:rsidRPr="002930B2">
        <w:rPr>
          <w:rStyle w:val="Strong"/>
          <w:rFonts w:ascii="Arial" w:hAnsi="Arial" w:cs="Arial"/>
          <w:bCs/>
          <w:sz w:val="23"/>
          <w:szCs w:val="23"/>
        </w:rPr>
        <w:t>ainsi mon âme te cherche, toi, mon Dieu.</w:t>
      </w:r>
    </w:p>
    <w:p w:rsidR="007B51D9" w:rsidRPr="002930B2" w:rsidRDefault="007B51D9" w:rsidP="00280327">
      <w:pPr>
        <w:pStyle w:val="NormalWeb"/>
        <w:spacing w:before="0" w:beforeAutospacing="0" w:after="150" w:afterAutospacing="0"/>
        <w:rPr>
          <w:rFonts w:ascii="Arial" w:hAnsi="Arial" w:cs="Arial"/>
          <w:sz w:val="23"/>
          <w:szCs w:val="23"/>
        </w:rPr>
      </w:pPr>
      <w:r w:rsidRPr="002930B2">
        <w:rPr>
          <w:rFonts w:ascii="Arial" w:hAnsi="Arial" w:cs="Arial"/>
          <w:sz w:val="23"/>
          <w:szCs w:val="23"/>
        </w:rPr>
        <w:t>Mon âme a soif de Dieu,</w:t>
      </w:r>
      <w:r w:rsidRPr="002930B2">
        <w:rPr>
          <w:rFonts w:ascii="Arial" w:hAnsi="Arial" w:cs="Arial"/>
          <w:sz w:val="23"/>
          <w:szCs w:val="23"/>
        </w:rPr>
        <w:br/>
        <w:t>le Dieu vivant ;</w:t>
      </w:r>
      <w:r w:rsidRPr="002930B2">
        <w:rPr>
          <w:rFonts w:ascii="Arial" w:hAnsi="Arial" w:cs="Arial"/>
          <w:sz w:val="23"/>
          <w:szCs w:val="23"/>
        </w:rPr>
        <w:br/>
        <w:t>quand pourrai-je m’avancer,</w:t>
      </w:r>
      <w:r w:rsidRPr="002930B2">
        <w:rPr>
          <w:rFonts w:ascii="Arial" w:hAnsi="Arial" w:cs="Arial"/>
          <w:sz w:val="23"/>
          <w:szCs w:val="23"/>
        </w:rPr>
        <w:br/>
        <w:t>paraître face à Dieu ?</w:t>
      </w:r>
    </w:p>
    <w:p w:rsidR="007B51D9" w:rsidRPr="002930B2" w:rsidRDefault="007B51D9" w:rsidP="00280327">
      <w:pPr>
        <w:pStyle w:val="NormalWeb"/>
        <w:spacing w:before="0" w:beforeAutospacing="0" w:after="150" w:afterAutospacing="0"/>
        <w:rPr>
          <w:rFonts w:ascii="Arial" w:hAnsi="Arial" w:cs="Arial"/>
          <w:sz w:val="23"/>
          <w:szCs w:val="23"/>
        </w:rPr>
      </w:pPr>
      <w:r w:rsidRPr="002930B2">
        <w:rPr>
          <w:rFonts w:ascii="Arial" w:hAnsi="Arial" w:cs="Arial"/>
          <w:sz w:val="23"/>
          <w:szCs w:val="23"/>
        </w:rPr>
        <w:t>Je conduisais vers la maison de mon Dieu</w:t>
      </w:r>
      <w:r w:rsidRPr="002930B2">
        <w:rPr>
          <w:rFonts w:ascii="Arial" w:hAnsi="Arial" w:cs="Arial"/>
          <w:sz w:val="23"/>
          <w:szCs w:val="23"/>
        </w:rPr>
        <w:br/>
        <w:t>la multitude en fête,</w:t>
      </w:r>
      <w:r w:rsidRPr="002930B2">
        <w:rPr>
          <w:rFonts w:ascii="Arial" w:hAnsi="Arial" w:cs="Arial"/>
          <w:sz w:val="23"/>
          <w:szCs w:val="23"/>
        </w:rPr>
        <w:br/>
        <w:t>parmi les cris de joie</w:t>
      </w:r>
      <w:r w:rsidRPr="002930B2">
        <w:rPr>
          <w:rFonts w:ascii="Arial" w:hAnsi="Arial" w:cs="Arial"/>
          <w:sz w:val="23"/>
          <w:szCs w:val="23"/>
        </w:rPr>
        <w:br/>
        <w:t>et les actions de grâce.</w:t>
      </w:r>
    </w:p>
    <w:p w:rsidR="007B51D9" w:rsidRPr="002930B2" w:rsidRDefault="007B51D9" w:rsidP="00280327">
      <w:pPr>
        <w:pStyle w:val="NormalWeb"/>
        <w:spacing w:before="0" w:beforeAutospacing="0" w:after="150" w:afterAutospacing="0"/>
        <w:rPr>
          <w:rFonts w:ascii="Arial" w:hAnsi="Arial" w:cs="Arial"/>
          <w:sz w:val="23"/>
          <w:szCs w:val="23"/>
        </w:rPr>
      </w:pPr>
      <w:r w:rsidRPr="002930B2">
        <w:rPr>
          <w:rFonts w:ascii="Arial" w:hAnsi="Arial" w:cs="Arial"/>
          <w:sz w:val="23"/>
          <w:szCs w:val="23"/>
        </w:rPr>
        <w:t>Envoie ta lumière et ta vérité :</w:t>
      </w:r>
      <w:r w:rsidRPr="002930B2">
        <w:rPr>
          <w:rFonts w:ascii="Arial" w:hAnsi="Arial" w:cs="Arial"/>
          <w:sz w:val="23"/>
          <w:szCs w:val="23"/>
        </w:rPr>
        <w:br/>
        <w:t>qu’elles guident mes pas</w:t>
      </w:r>
      <w:r w:rsidRPr="002930B2">
        <w:rPr>
          <w:rFonts w:ascii="Arial" w:hAnsi="Arial" w:cs="Arial"/>
          <w:sz w:val="23"/>
          <w:szCs w:val="23"/>
        </w:rPr>
        <w:br/>
        <w:t>et me conduisent à ta montagne sainte,</w:t>
      </w:r>
      <w:r w:rsidRPr="002930B2">
        <w:rPr>
          <w:rFonts w:ascii="Arial" w:hAnsi="Arial" w:cs="Arial"/>
          <w:sz w:val="23"/>
          <w:szCs w:val="23"/>
        </w:rPr>
        <w:br/>
        <w:t>jusqu’en ta demeure.</w:t>
      </w:r>
    </w:p>
    <w:p w:rsidR="007B51D9" w:rsidRPr="002930B2" w:rsidRDefault="007B51D9" w:rsidP="00280327">
      <w:pPr>
        <w:pStyle w:val="NormalWeb"/>
        <w:spacing w:before="0" w:beforeAutospacing="0" w:after="150" w:afterAutospacing="0"/>
        <w:rPr>
          <w:rFonts w:ascii="Arial" w:hAnsi="Arial" w:cs="Arial"/>
          <w:sz w:val="23"/>
          <w:szCs w:val="23"/>
        </w:rPr>
      </w:pPr>
      <w:r w:rsidRPr="002930B2">
        <w:rPr>
          <w:rFonts w:ascii="Arial" w:hAnsi="Arial" w:cs="Arial"/>
          <w:sz w:val="23"/>
          <w:szCs w:val="23"/>
        </w:rPr>
        <w:t>J’avancerai jusqu’à l’autel de Dieu,</w:t>
      </w:r>
      <w:r w:rsidRPr="002930B2">
        <w:rPr>
          <w:rFonts w:ascii="Arial" w:hAnsi="Arial" w:cs="Arial"/>
          <w:sz w:val="23"/>
          <w:szCs w:val="23"/>
        </w:rPr>
        <w:br/>
        <w:t>vers Dieu qui est toute ma joie ;</w:t>
      </w:r>
      <w:r w:rsidRPr="002930B2">
        <w:rPr>
          <w:rFonts w:ascii="Arial" w:hAnsi="Arial" w:cs="Arial"/>
          <w:sz w:val="23"/>
          <w:szCs w:val="23"/>
        </w:rPr>
        <w:br/>
        <w:t>je te rendrai grâce avec ma harpe,</w:t>
      </w:r>
      <w:r w:rsidRPr="002930B2">
        <w:rPr>
          <w:rFonts w:ascii="Arial" w:hAnsi="Arial" w:cs="Arial"/>
          <w:sz w:val="23"/>
          <w:szCs w:val="23"/>
        </w:rPr>
        <w:br/>
        <w:t>Dieu, mon Dieu.</w:t>
      </w:r>
    </w:p>
    <w:p w:rsidR="007B51D9" w:rsidRPr="00D62935" w:rsidRDefault="007B51D9" w:rsidP="00280327">
      <w:pPr>
        <w:pStyle w:val="NormalWeb"/>
        <w:spacing w:before="0" w:beforeAutospacing="0" w:after="0" w:afterAutospacing="0"/>
        <w:jc w:val="both"/>
        <w:rPr>
          <w:rFonts w:ascii="Calibri Light" w:hAnsi="Calibri Light" w:cs="Calibri Light"/>
        </w:rPr>
      </w:pPr>
    </w:p>
    <w:p w:rsidR="007B51D9" w:rsidRPr="00D62935" w:rsidRDefault="007B51D9" w:rsidP="009C58B8">
      <w:pPr>
        <w:pStyle w:val="Heading1"/>
      </w:pPr>
      <w:r w:rsidRPr="00D62935">
        <w:t xml:space="preserve">Épitre de Paul aux Romains </w:t>
      </w:r>
    </w:p>
    <w:p w:rsidR="007B51D9" w:rsidRPr="00D62935" w:rsidRDefault="007B51D9" w:rsidP="00BF3DF3">
      <w:pPr>
        <w:spacing w:after="240"/>
        <w:ind w:left="1416"/>
        <w:jc w:val="both"/>
        <w:rPr>
          <w:rFonts w:ascii="Calibri Light" w:hAnsi="Calibri Light" w:cs="Calibri Light"/>
          <w:i/>
          <w:iCs/>
        </w:rPr>
      </w:pPr>
      <w:r w:rsidRPr="00D62935">
        <w:rPr>
          <w:rFonts w:ascii="Calibri Light" w:hAnsi="Calibri Light" w:cs="Calibri Light"/>
          <w:i/>
          <w:iCs/>
        </w:rPr>
        <w:t>Saint Paul met en valeur l’affirmation centrale de la foi chrétienne : « Ressuscité d’entre les morts, le Christ ne meurt plus ; sur lui, mort n’a plus aucun pouvoir ». Ainsi, il renvoie au cœur de la foi de l’Église dans laquelle nous sommes baptisés. Il éclaire le sens du baptême à la lumière du mystère pascal et appelle chaque baptisé à une vie baptismale : « Pensez que vous êtes morts au péché, et vivants pour Dieu en Jésus Christ ».</w:t>
      </w:r>
    </w:p>
    <w:p w:rsidR="007B51D9" w:rsidRPr="00E33FB7" w:rsidRDefault="007B51D9" w:rsidP="00E33FB7">
      <w:pPr>
        <w:pStyle w:val="NormalWeb"/>
        <w:spacing w:before="0" w:beforeAutospacing="0" w:after="150" w:afterAutospacing="0"/>
        <w:rPr>
          <w:rFonts w:ascii="Arial" w:hAnsi="Arial" w:cs="Arial"/>
          <w:szCs w:val="23"/>
        </w:rPr>
      </w:pPr>
      <w:r w:rsidRPr="00E33FB7">
        <w:rPr>
          <w:rFonts w:ascii="Arial" w:hAnsi="Arial" w:cs="Arial"/>
          <w:szCs w:val="23"/>
        </w:rPr>
        <w:t>Lecture de la lettre de saint Paul apôtre aux Romains</w:t>
      </w:r>
      <w:r w:rsidRPr="00E33FB7">
        <w:rPr>
          <w:rFonts w:ascii="Arial" w:hAnsi="Arial" w:cs="Arial"/>
          <w:sz w:val="20"/>
          <w:szCs w:val="23"/>
        </w:rPr>
        <w:t xml:space="preserve"> </w:t>
      </w:r>
      <w:r w:rsidRPr="00E33FB7">
        <w:rPr>
          <w:bCs/>
          <w:sz w:val="20"/>
        </w:rPr>
        <w:t>(R</w:t>
      </w:r>
      <w:r>
        <w:rPr>
          <w:bCs/>
          <w:sz w:val="20"/>
        </w:rPr>
        <w:t>m</w:t>
      </w:r>
      <w:r w:rsidRPr="00E33FB7">
        <w:rPr>
          <w:bCs/>
          <w:sz w:val="20"/>
        </w:rPr>
        <w:t xml:space="preserve"> 6, 3b-11)</w:t>
      </w:r>
    </w:p>
    <w:p w:rsidR="007B51D9" w:rsidRDefault="007B51D9" w:rsidP="00E33FB7">
      <w:pPr>
        <w:pStyle w:val="NormalWeb"/>
        <w:spacing w:before="0" w:beforeAutospacing="0" w:after="150" w:afterAutospacing="0"/>
        <w:rPr>
          <w:rFonts w:ascii="Arial" w:hAnsi="Arial" w:cs="Arial"/>
          <w:sz w:val="23"/>
          <w:szCs w:val="23"/>
        </w:rPr>
      </w:pPr>
      <w:r w:rsidRPr="002930B2">
        <w:rPr>
          <w:rFonts w:ascii="Arial" w:hAnsi="Arial" w:cs="Arial"/>
          <w:sz w:val="23"/>
          <w:szCs w:val="23"/>
        </w:rPr>
        <w:t>Frères,</w:t>
      </w:r>
      <w:r w:rsidRPr="002930B2">
        <w:rPr>
          <w:rFonts w:ascii="Arial" w:hAnsi="Arial" w:cs="Arial"/>
          <w:sz w:val="23"/>
          <w:szCs w:val="23"/>
        </w:rPr>
        <w:br/>
        <w:t>    nous tous qui par le baptême avons été unis au Christ Jésus,</w:t>
      </w:r>
      <w:r w:rsidRPr="002930B2">
        <w:rPr>
          <w:rFonts w:ascii="Arial" w:hAnsi="Arial" w:cs="Arial"/>
          <w:sz w:val="23"/>
          <w:szCs w:val="23"/>
        </w:rPr>
        <w:br/>
        <w:t>c’est à sa mort que nous avons été unis par le baptême.</w:t>
      </w:r>
      <w:r w:rsidRPr="002930B2">
        <w:rPr>
          <w:rFonts w:ascii="Arial" w:hAnsi="Arial" w:cs="Arial"/>
          <w:sz w:val="23"/>
          <w:szCs w:val="23"/>
        </w:rPr>
        <w:br/>
        <w:t>    Si donc, par le baptême qui nous unit à sa mort,</w:t>
      </w:r>
      <w:r w:rsidRPr="002930B2">
        <w:rPr>
          <w:rFonts w:ascii="Arial" w:hAnsi="Arial" w:cs="Arial"/>
          <w:sz w:val="23"/>
          <w:szCs w:val="23"/>
        </w:rPr>
        <w:br/>
        <w:t>nous avons été mis au tombeau avec lui,</w:t>
      </w:r>
      <w:r w:rsidRPr="002930B2">
        <w:rPr>
          <w:rFonts w:ascii="Arial" w:hAnsi="Arial" w:cs="Arial"/>
          <w:sz w:val="23"/>
          <w:szCs w:val="23"/>
        </w:rPr>
        <w:br/>
        <w:t>c’est pour que nous menions une vie nouvelle, nous aussi,</w:t>
      </w:r>
      <w:r w:rsidRPr="002930B2">
        <w:rPr>
          <w:rFonts w:ascii="Arial" w:hAnsi="Arial" w:cs="Arial"/>
          <w:sz w:val="23"/>
          <w:szCs w:val="23"/>
        </w:rPr>
        <w:br/>
        <w:t>comme le Christ qui, par la toute-puissance du Père,</w:t>
      </w:r>
      <w:r w:rsidRPr="002930B2">
        <w:rPr>
          <w:rFonts w:ascii="Arial" w:hAnsi="Arial" w:cs="Arial"/>
          <w:sz w:val="23"/>
          <w:szCs w:val="23"/>
        </w:rPr>
        <w:br/>
        <w:t>est ressuscité d’entre les morts.</w:t>
      </w:r>
      <w:r w:rsidRPr="002930B2">
        <w:rPr>
          <w:rFonts w:ascii="Arial" w:hAnsi="Arial" w:cs="Arial"/>
          <w:sz w:val="23"/>
          <w:szCs w:val="23"/>
        </w:rPr>
        <w:br/>
        <w:t>    Car, si nous avons été unis à lui</w:t>
      </w:r>
      <w:r w:rsidRPr="002930B2">
        <w:rPr>
          <w:rFonts w:ascii="Arial" w:hAnsi="Arial" w:cs="Arial"/>
          <w:sz w:val="23"/>
          <w:szCs w:val="23"/>
        </w:rPr>
        <w:br/>
        <w:t>par une mort qui ressemble à la sienne,</w:t>
      </w:r>
      <w:r w:rsidRPr="002930B2">
        <w:rPr>
          <w:rFonts w:ascii="Arial" w:hAnsi="Arial" w:cs="Arial"/>
          <w:sz w:val="23"/>
          <w:szCs w:val="23"/>
        </w:rPr>
        <w:br/>
        <w:t>nous le serons aussi</w:t>
      </w:r>
      <w:r w:rsidRPr="002930B2">
        <w:rPr>
          <w:rFonts w:ascii="Arial" w:hAnsi="Arial" w:cs="Arial"/>
          <w:sz w:val="23"/>
          <w:szCs w:val="23"/>
        </w:rPr>
        <w:br/>
        <w:t>par une résurrection qui ressemblera à la sienne.</w:t>
      </w:r>
      <w:r w:rsidRPr="002930B2">
        <w:rPr>
          <w:rFonts w:ascii="Arial" w:hAnsi="Arial" w:cs="Arial"/>
          <w:sz w:val="23"/>
          <w:szCs w:val="23"/>
        </w:rPr>
        <w:br/>
        <w:t>    Nous le savons : l’homme ancien qui est en nous</w:t>
      </w:r>
      <w:r w:rsidRPr="002930B2">
        <w:rPr>
          <w:rFonts w:ascii="Arial" w:hAnsi="Arial" w:cs="Arial"/>
          <w:sz w:val="23"/>
          <w:szCs w:val="23"/>
        </w:rPr>
        <w:br/>
        <w:t>a été fixé à la croix avec lui</w:t>
      </w:r>
      <w:r w:rsidRPr="002930B2">
        <w:rPr>
          <w:rFonts w:ascii="Arial" w:hAnsi="Arial" w:cs="Arial"/>
          <w:sz w:val="23"/>
          <w:szCs w:val="23"/>
        </w:rPr>
        <w:br/>
        <w:t>pour que le corps du péché soit réduit à rien,</w:t>
      </w:r>
      <w:r w:rsidRPr="002930B2">
        <w:rPr>
          <w:rFonts w:ascii="Arial" w:hAnsi="Arial" w:cs="Arial"/>
          <w:sz w:val="23"/>
          <w:szCs w:val="23"/>
        </w:rPr>
        <w:br/>
        <w:t>et qu’ainsi nous ne soyons plus esclaves du péché.</w:t>
      </w:r>
      <w:r w:rsidRPr="002930B2">
        <w:rPr>
          <w:rFonts w:ascii="Arial" w:hAnsi="Arial" w:cs="Arial"/>
          <w:sz w:val="23"/>
          <w:szCs w:val="23"/>
        </w:rPr>
        <w:br/>
        <w:t>    Car celui qui est mort est affranchi du péché.</w:t>
      </w:r>
    </w:p>
    <w:p w:rsidR="007B51D9" w:rsidRDefault="007B51D9" w:rsidP="00E33FB7">
      <w:pPr>
        <w:pStyle w:val="NormalWeb"/>
        <w:spacing w:before="0" w:beforeAutospacing="0" w:after="150" w:afterAutospacing="0"/>
        <w:rPr>
          <w:rFonts w:ascii="Arial" w:hAnsi="Arial" w:cs="Arial"/>
          <w:sz w:val="23"/>
          <w:szCs w:val="23"/>
        </w:rPr>
      </w:pPr>
      <w:r>
        <w:pict>
          <v:shape id="_x0000_i1031" type="#_x0000_t75" alt="Journée baptême des 3 à 18 ans | Diocèse de Nantes" style="width:285pt;height:160.5pt">
            <v:imagedata r:id="rId19" r:href="rId20"/>
          </v:shape>
        </w:pict>
      </w:r>
    </w:p>
    <w:p w:rsidR="007B51D9" w:rsidRPr="002930B2" w:rsidRDefault="007B51D9" w:rsidP="00E33FB7">
      <w:pPr>
        <w:pStyle w:val="NormalWeb"/>
        <w:spacing w:before="0" w:beforeAutospacing="0" w:after="150" w:afterAutospacing="0"/>
        <w:rPr>
          <w:rFonts w:ascii="Arial" w:hAnsi="Arial" w:cs="Arial"/>
          <w:sz w:val="23"/>
          <w:szCs w:val="23"/>
        </w:rPr>
      </w:pPr>
      <w:r w:rsidRPr="002930B2">
        <w:rPr>
          <w:rFonts w:ascii="Arial" w:hAnsi="Arial" w:cs="Arial"/>
          <w:sz w:val="23"/>
          <w:szCs w:val="23"/>
        </w:rPr>
        <w:t>    Et si nous sommes passés par la mort avec le Christ,</w:t>
      </w:r>
      <w:r w:rsidRPr="002930B2">
        <w:rPr>
          <w:rFonts w:ascii="Arial" w:hAnsi="Arial" w:cs="Arial"/>
          <w:sz w:val="23"/>
          <w:szCs w:val="23"/>
        </w:rPr>
        <w:br/>
        <w:t>nous croyons que nous vivrons aussi avec lui.</w:t>
      </w:r>
      <w:r w:rsidRPr="002930B2">
        <w:rPr>
          <w:rFonts w:ascii="Arial" w:hAnsi="Arial" w:cs="Arial"/>
          <w:sz w:val="23"/>
          <w:szCs w:val="23"/>
        </w:rPr>
        <w:br/>
        <w:t>    Nous le savons en effet :</w:t>
      </w:r>
      <w:r w:rsidRPr="002930B2">
        <w:rPr>
          <w:rFonts w:ascii="Arial" w:hAnsi="Arial" w:cs="Arial"/>
          <w:sz w:val="23"/>
          <w:szCs w:val="23"/>
        </w:rPr>
        <w:br/>
        <w:t>ressuscité d’entre les morts, le Christ ne meurt plus ;</w:t>
      </w:r>
      <w:r w:rsidRPr="002930B2">
        <w:rPr>
          <w:rFonts w:ascii="Arial" w:hAnsi="Arial" w:cs="Arial"/>
          <w:sz w:val="23"/>
          <w:szCs w:val="23"/>
        </w:rPr>
        <w:br/>
        <w:t>la mort n’a plus de pouvoir sur lui.</w:t>
      </w:r>
      <w:r w:rsidRPr="002930B2">
        <w:rPr>
          <w:rFonts w:ascii="Arial" w:hAnsi="Arial" w:cs="Arial"/>
          <w:sz w:val="23"/>
          <w:szCs w:val="23"/>
        </w:rPr>
        <w:br/>
        <w:t>    Car lui qui est mort,</w:t>
      </w:r>
      <w:r w:rsidRPr="002930B2">
        <w:rPr>
          <w:rFonts w:ascii="Arial" w:hAnsi="Arial" w:cs="Arial"/>
          <w:sz w:val="23"/>
          <w:szCs w:val="23"/>
        </w:rPr>
        <w:br/>
        <w:t>c'est au péché qu'il est mort une fois pour toutes ;</w:t>
      </w:r>
      <w:r w:rsidRPr="002930B2">
        <w:rPr>
          <w:rFonts w:ascii="Arial" w:hAnsi="Arial" w:cs="Arial"/>
          <w:sz w:val="23"/>
          <w:szCs w:val="23"/>
        </w:rPr>
        <w:br/>
        <w:t>lui qui est vivant,</w:t>
      </w:r>
      <w:r w:rsidRPr="002930B2">
        <w:rPr>
          <w:rFonts w:ascii="Arial" w:hAnsi="Arial" w:cs="Arial"/>
          <w:sz w:val="23"/>
          <w:szCs w:val="23"/>
        </w:rPr>
        <w:br/>
        <w:t>c'est pour Dieu qu'il est vivant.</w:t>
      </w:r>
      <w:r w:rsidRPr="002930B2">
        <w:rPr>
          <w:rFonts w:ascii="Arial" w:hAnsi="Arial" w:cs="Arial"/>
          <w:sz w:val="23"/>
          <w:szCs w:val="23"/>
        </w:rPr>
        <w:br/>
        <w:t>    De même, vous aussi,</w:t>
      </w:r>
      <w:r w:rsidRPr="002930B2">
        <w:rPr>
          <w:rFonts w:ascii="Arial" w:hAnsi="Arial" w:cs="Arial"/>
          <w:sz w:val="23"/>
          <w:szCs w:val="23"/>
        </w:rPr>
        <w:br/>
        <w:t>pensez que vous êtes morts au péché,</w:t>
      </w:r>
      <w:r w:rsidRPr="002930B2">
        <w:rPr>
          <w:rFonts w:ascii="Arial" w:hAnsi="Arial" w:cs="Arial"/>
          <w:sz w:val="23"/>
          <w:szCs w:val="23"/>
        </w:rPr>
        <w:br/>
        <w:t>mais vivants pour Dieu en Jésus Christ.</w:t>
      </w:r>
    </w:p>
    <w:p w:rsidR="007B51D9" w:rsidRPr="002930B2" w:rsidRDefault="007B51D9" w:rsidP="00E33FB7">
      <w:pPr>
        <w:pStyle w:val="NormalWeb"/>
        <w:spacing w:before="0" w:beforeAutospacing="0" w:after="150" w:afterAutospacing="0"/>
        <w:rPr>
          <w:rFonts w:ascii="Arial" w:hAnsi="Arial" w:cs="Arial"/>
          <w:sz w:val="23"/>
          <w:szCs w:val="23"/>
        </w:rPr>
      </w:pPr>
      <w:r w:rsidRPr="002930B2">
        <w:rPr>
          <w:rFonts w:ascii="Arial" w:hAnsi="Arial" w:cs="Arial"/>
          <w:sz w:val="23"/>
          <w:szCs w:val="23"/>
        </w:rPr>
        <w:t>    – Parole du Seigneur.</w:t>
      </w:r>
    </w:p>
    <w:p w:rsidR="007B51D9" w:rsidRPr="00D62935" w:rsidRDefault="007B51D9" w:rsidP="00C44501">
      <w:pPr>
        <w:jc w:val="both"/>
        <w:rPr>
          <w:rFonts w:ascii="Calibri Light" w:hAnsi="Calibri Light" w:cs="Calibri Light"/>
        </w:rPr>
      </w:pPr>
    </w:p>
    <w:p w:rsidR="007B51D9" w:rsidRPr="00D62935" w:rsidRDefault="007B51D9" w:rsidP="00C44501">
      <w:pPr>
        <w:jc w:val="both"/>
        <w:rPr>
          <w:rFonts w:ascii="Calibri Light" w:hAnsi="Calibri Light" w:cs="Calibri Light"/>
          <w:i/>
          <w:iCs/>
        </w:rPr>
      </w:pPr>
      <w:r w:rsidRPr="00D62935">
        <w:rPr>
          <w:rFonts w:ascii="Calibri Light" w:hAnsi="Calibri Light" w:cs="Calibri Light"/>
          <w:i/>
          <w:iCs/>
        </w:rPr>
        <w:t>Avant la lecture de l’Évangile, on peut chanter l’acclamation :</w:t>
      </w:r>
    </w:p>
    <w:p w:rsidR="007B51D9" w:rsidRPr="00D62935" w:rsidRDefault="007B51D9" w:rsidP="003540AE">
      <w:pPr>
        <w:pStyle w:val="Heading2"/>
        <w:rPr>
          <w:rFonts w:ascii="Calibri Light" w:hAnsi="Calibri Light" w:cs="Calibri Light"/>
          <w:i w:val="0"/>
          <w:iCs w:val="0"/>
        </w:rPr>
      </w:pPr>
      <w:r w:rsidRPr="00D62935">
        <w:t xml:space="preserve">Alléluia </w:t>
      </w:r>
      <w:r w:rsidRPr="003540AE">
        <w:rPr>
          <w:b w:val="0"/>
          <w:sz w:val="22"/>
        </w:rPr>
        <w:t>(</w:t>
      </w:r>
      <w:r w:rsidRPr="003540AE">
        <w:rPr>
          <w:rFonts w:ascii="Calibri Light" w:hAnsi="Calibri Light" w:cs="Calibri Light"/>
          <w:b w:val="0"/>
          <w:sz w:val="22"/>
        </w:rPr>
        <w:t xml:space="preserve"> </w:t>
      </w:r>
      <w:r w:rsidRPr="003540AE">
        <w:rPr>
          <w:rStyle w:val="Strong"/>
          <w:rFonts w:ascii="Calibri Light" w:hAnsi="Calibri Light" w:cs="Calibri Light"/>
          <w:b/>
          <w:bCs w:val="0"/>
          <w:sz w:val="22"/>
        </w:rPr>
        <w:t>Ps 117, CNA 215-38)</w:t>
      </w:r>
    </w:p>
    <w:p w:rsidR="007B51D9" w:rsidRPr="00E4507A" w:rsidRDefault="007B51D9" w:rsidP="003540AE">
      <w:pPr>
        <w:pStyle w:val="NormalWeb"/>
        <w:spacing w:before="240" w:beforeAutospacing="0" w:after="150" w:afterAutospacing="0"/>
        <w:rPr>
          <w:rFonts w:ascii="Arial" w:hAnsi="Arial" w:cs="Arial"/>
          <w:sz w:val="23"/>
          <w:szCs w:val="23"/>
        </w:rPr>
      </w:pPr>
      <w:r w:rsidRPr="00E4507A">
        <w:rPr>
          <w:rStyle w:val="Strong"/>
          <w:rFonts w:ascii="Arial" w:hAnsi="Arial" w:cs="Arial"/>
          <w:bCs/>
          <w:sz w:val="23"/>
          <w:szCs w:val="23"/>
        </w:rPr>
        <w:t>R/ Alléluia, alléluia, alléluia !</w:t>
      </w:r>
    </w:p>
    <w:p w:rsidR="007B51D9" w:rsidRPr="00E4507A" w:rsidRDefault="007B51D9" w:rsidP="003540AE">
      <w:pPr>
        <w:pStyle w:val="NormalWeb"/>
        <w:spacing w:before="0" w:beforeAutospacing="0" w:after="150" w:afterAutospacing="0"/>
        <w:rPr>
          <w:rFonts w:ascii="Arial" w:hAnsi="Arial" w:cs="Arial"/>
          <w:sz w:val="23"/>
          <w:szCs w:val="23"/>
        </w:rPr>
      </w:pPr>
      <w:r w:rsidRPr="00E4507A">
        <w:rPr>
          <w:rFonts w:ascii="Arial" w:hAnsi="Arial" w:cs="Arial"/>
          <w:sz w:val="23"/>
          <w:szCs w:val="23"/>
        </w:rPr>
        <w:t>Rendez grâce au Seigneur : Il est bon !</w:t>
      </w:r>
      <w:r w:rsidRPr="00E4507A">
        <w:rPr>
          <w:rFonts w:ascii="Arial" w:hAnsi="Arial" w:cs="Arial"/>
          <w:sz w:val="23"/>
          <w:szCs w:val="23"/>
        </w:rPr>
        <w:br/>
        <w:t>Éternel est son amour !</w:t>
      </w:r>
      <w:r w:rsidRPr="00E4507A">
        <w:rPr>
          <w:rFonts w:ascii="Arial" w:hAnsi="Arial" w:cs="Arial"/>
          <w:sz w:val="23"/>
          <w:szCs w:val="23"/>
        </w:rPr>
        <w:br/>
        <w:t>Oui, que le dise Israël :</w:t>
      </w:r>
      <w:r w:rsidRPr="00E4507A">
        <w:rPr>
          <w:rFonts w:ascii="Arial" w:hAnsi="Arial" w:cs="Arial"/>
          <w:sz w:val="23"/>
          <w:szCs w:val="23"/>
        </w:rPr>
        <w:br/>
        <w:t>Éternel est son amour !</w:t>
      </w:r>
    </w:p>
    <w:p w:rsidR="007B51D9" w:rsidRPr="00E4507A" w:rsidRDefault="007B51D9" w:rsidP="003540AE">
      <w:pPr>
        <w:pStyle w:val="NormalWeb"/>
        <w:spacing w:before="0" w:beforeAutospacing="0" w:after="150" w:afterAutospacing="0"/>
        <w:rPr>
          <w:rFonts w:ascii="Arial" w:hAnsi="Arial" w:cs="Arial"/>
          <w:sz w:val="23"/>
          <w:szCs w:val="23"/>
        </w:rPr>
      </w:pPr>
      <w:r w:rsidRPr="00E4507A">
        <w:rPr>
          <w:rFonts w:ascii="Arial" w:hAnsi="Arial" w:cs="Arial"/>
          <w:sz w:val="23"/>
          <w:szCs w:val="23"/>
        </w:rPr>
        <w:t>Le bras du Seigneur se lève,</w:t>
      </w:r>
      <w:r w:rsidRPr="00E4507A">
        <w:rPr>
          <w:rFonts w:ascii="Arial" w:hAnsi="Arial" w:cs="Arial"/>
          <w:sz w:val="23"/>
          <w:szCs w:val="23"/>
        </w:rPr>
        <w:br/>
        <w:t>le bras du Seigneur est fort !</w:t>
      </w:r>
      <w:r w:rsidRPr="00E4507A">
        <w:rPr>
          <w:rFonts w:ascii="Arial" w:hAnsi="Arial" w:cs="Arial"/>
          <w:sz w:val="23"/>
          <w:szCs w:val="23"/>
        </w:rPr>
        <w:br/>
        <w:t>Non, je ne mourrai pas, je vivrai,</w:t>
      </w:r>
      <w:r w:rsidRPr="00E4507A">
        <w:rPr>
          <w:rFonts w:ascii="Arial" w:hAnsi="Arial" w:cs="Arial"/>
          <w:sz w:val="23"/>
          <w:szCs w:val="23"/>
        </w:rPr>
        <w:br/>
        <w:t>pour annoncer les actions du Seigneur.</w:t>
      </w:r>
    </w:p>
    <w:p w:rsidR="007B51D9" w:rsidRPr="00E4507A" w:rsidRDefault="007B51D9" w:rsidP="003540AE">
      <w:pPr>
        <w:pStyle w:val="NormalWeb"/>
        <w:spacing w:before="0" w:beforeAutospacing="0" w:after="150" w:afterAutospacing="0"/>
        <w:rPr>
          <w:rFonts w:ascii="Arial" w:hAnsi="Arial" w:cs="Arial"/>
          <w:sz w:val="23"/>
          <w:szCs w:val="23"/>
        </w:rPr>
      </w:pPr>
      <w:r w:rsidRPr="00E4507A">
        <w:rPr>
          <w:rFonts w:ascii="Arial" w:hAnsi="Arial" w:cs="Arial"/>
          <w:sz w:val="23"/>
          <w:szCs w:val="23"/>
        </w:rPr>
        <w:t>La pierre qu’ont rejetée les bâtisseurs</w:t>
      </w:r>
      <w:r w:rsidRPr="00E4507A">
        <w:rPr>
          <w:rFonts w:ascii="Arial" w:hAnsi="Arial" w:cs="Arial"/>
          <w:sz w:val="23"/>
          <w:szCs w:val="23"/>
        </w:rPr>
        <w:br/>
        <w:t>est devenue la pierre d’angle :</w:t>
      </w:r>
      <w:r w:rsidRPr="00E4507A">
        <w:rPr>
          <w:rFonts w:ascii="Arial" w:hAnsi="Arial" w:cs="Arial"/>
          <w:sz w:val="23"/>
          <w:szCs w:val="23"/>
        </w:rPr>
        <w:br/>
        <w:t>c’est là l’œuvre du Seigneur,</w:t>
      </w:r>
      <w:r w:rsidRPr="00E4507A">
        <w:rPr>
          <w:rFonts w:ascii="Arial" w:hAnsi="Arial" w:cs="Arial"/>
          <w:sz w:val="23"/>
          <w:szCs w:val="23"/>
        </w:rPr>
        <w:br/>
        <w:t>la merveille devant nos yeux.</w:t>
      </w:r>
    </w:p>
    <w:p w:rsidR="007B51D9" w:rsidRPr="00D62935" w:rsidRDefault="007B51D9" w:rsidP="00C44501">
      <w:pPr>
        <w:jc w:val="both"/>
        <w:rPr>
          <w:rFonts w:ascii="Calibri Light" w:hAnsi="Calibri Light" w:cs="Calibri Light"/>
        </w:rPr>
      </w:pPr>
    </w:p>
    <w:p w:rsidR="007B51D9" w:rsidRPr="00D62935" w:rsidRDefault="007B51D9" w:rsidP="009C58B8">
      <w:pPr>
        <w:pStyle w:val="Heading1"/>
      </w:pPr>
      <w:r w:rsidRPr="00D62935">
        <w:t xml:space="preserve">Lecture de l’Évangile </w:t>
      </w:r>
    </w:p>
    <w:p w:rsidR="007B51D9" w:rsidRPr="00D62935" w:rsidRDefault="007B51D9" w:rsidP="00BF3DF3">
      <w:pPr>
        <w:spacing w:after="240"/>
        <w:ind w:left="1416"/>
        <w:jc w:val="both"/>
        <w:rPr>
          <w:rFonts w:ascii="Calibri Light" w:hAnsi="Calibri Light" w:cs="Calibri Light"/>
          <w:i/>
          <w:iCs/>
        </w:rPr>
      </w:pPr>
      <w:r w:rsidRPr="00D62935">
        <w:rPr>
          <w:rFonts w:ascii="Calibri Light" w:hAnsi="Calibri Light" w:cs="Calibri Light"/>
          <w:i/>
          <w:iCs/>
        </w:rPr>
        <w:t>La Résurrection de Jésus bouleverse tout. Elle n’est pas qu’un retour à la vie, mais le commencement d’un monde nouveau. Le baptême nous introduit dans ce monde nouveau dont nous avons à témoigner, et qui donne sens à notre vie, à nos engagements.</w:t>
      </w:r>
    </w:p>
    <w:p w:rsidR="007B51D9" w:rsidRPr="00956873" w:rsidRDefault="007B51D9" w:rsidP="00BF3DF3">
      <w:pPr>
        <w:pStyle w:val="NormalWeb"/>
        <w:spacing w:before="0" w:beforeAutospacing="0" w:after="240" w:afterAutospacing="0"/>
        <w:rPr>
          <w:rFonts w:ascii="Arial" w:hAnsi="Arial" w:cs="Arial"/>
          <w:szCs w:val="23"/>
        </w:rPr>
      </w:pPr>
      <w:r w:rsidRPr="00956873">
        <w:rPr>
          <w:rFonts w:ascii="Arial" w:hAnsi="Arial" w:cs="Arial"/>
          <w:szCs w:val="23"/>
        </w:rPr>
        <w:t>Évangile de Jésus Christ selon saint Matthieu</w:t>
      </w:r>
      <w:r w:rsidRPr="00956873">
        <w:rPr>
          <w:rFonts w:ascii="Arial" w:hAnsi="Arial" w:cs="Arial"/>
          <w:sz w:val="20"/>
          <w:szCs w:val="23"/>
        </w:rPr>
        <w:t xml:space="preserve"> </w:t>
      </w:r>
      <w:r w:rsidRPr="00956873">
        <w:rPr>
          <w:bCs/>
          <w:sz w:val="20"/>
        </w:rPr>
        <w:t>(Mat 28, 1-10)</w:t>
      </w:r>
    </w:p>
    <w:p w:rsidR="007B51D9" w:rsidRDefault="007B51D9" w:rsidP="00956873">
      <w:pPr>
        <w:pStyle w:val="NormalWeb"/>
        <w:spacing w:before="0" w:beforeAutospacing="0" w:after="150" w:afterAutospacing="0"/>
        <w:rPr>
          <w:rFonts w:ascii="Arial" w:hAnsi="Arial" w:cs="Arial"/>
          <w:sz w:val="23"/>
          <w:szCs w:val="23"/>
        </w:rPr>
      </w:pPr>
      <w:r w:rsidRPr="00E4507A">
        <w:rPr>
          <w:rFonts w:ascii="Arial" w:hAnsi="Arial" w:cs="Arial"/>
          <w:sz w:val="23"/>
          <w:szCs w:val="23"/>
        </w:rPr>
        <w:t>    Après le sabbat,</w:t>
      </w:r>
      <w:r w:rsidRPr="00E4507A">
        <w:rPr>
          <w:rFonts w:ascii="Arial" w:hAnsi="Arial" w:cs="Arial"/>
          <w:sz w:val="23"/>
          <w:szCs w:val="23"/>
        </w:rPr>
        <w:br/>
        <w:t>à l’heure où commençait à poindre le premier jour de la semaine,</w:t>
      </w:r>
      <w:r w:rsidRPr="00E4507A">
        <w:rPr>
          <w:rFonts w:ascii="Arial" w:hAnsi="Arial" w:cs="Arial"/>
          <w:sz w:val="23"/>
          <w:szCs w:val="23"/>
        </w:rPr>
        <w:br/>
        <w:t>Marie Madeleine et l’autre Marie</w:t>
      </w:r>
      <w:r w:rsidRPr="00E4507A">
        <w:rPr>
          <w:rFonts w:ascii="Arial" w:hAnsi="Arial" w:cs="Arial"/>
          <w:sz w:val="23"/>
          <w:szCs w:val="23"/>
        </w:rPr>
        <w:br/>
        <w:t>vinrent pour regarder le sépulcre.</w:t>
      </w:r>
      <w:r w:rsidRPr="00E4507A">
        <w:rPr>
          <w:rFonts w:ascii="Arial" w:hAnsi="Arial" w:cs="Arial"/>
          <w:sz w:val="23"/>
          <w:szCs w:val="23"/>
        </w:rPr>
        <w:br/>
        <w:t>    Et voilà qu’il y eut un grand tremblement de terre ;</w:t>
      </w:r>
      <w:r w:rsidRPr="00E4507A">
        <w:rPr>
          <w:rFonts w:ascii="Arial" w:hAnsi="Arial" w:cs="Arial"/>
          <w:sz w:val="23"/>
          <w:szCs w:val="23"/>
        </w:rPr>
        <w:br/>
        <w:t>l’ange du Seigneur descendit du ciel,</w:t>
      </w:r>
      <w:r w:rsidRPr="00E4507A">
        <w:rPr>
          <w:rFonts w:ascii="Arial" w:hAnsi="Arial" w:cs="Arial"/>
          <w:sz w:val="23"/>
          <w:szCs w:val="23"/>
        </w:rPr>
        <w:br/>
        <w:t>vint rouler la pierre et s’assit dessus.</w:t>
      </w:r>
      <w:r w:rsidRPr="00E4507A">
        <w:rPr>
          <w:rFonts w:ascii="Arial" w:hAnsi="Arial" w:cs="Arial"/>
          <w:sz w:val="23"/>
          <w:szCs w:val="23"/>
        </w:rPr>
        <w:br/>
        <w:t>    Il avait l’aspect de l’éclair,</w:t>
      </w:r>
      <w:r w:rsidRPr="00E4507A">
        <w:rPr>
          <w:rFonts w:ascii="Arial" w:hAnsi="Arial" w:cs="Arial"/>
          <w:sz w:val="23"/>
          <w:szCs w:val="23"/>
        </w:rPr>
        <w:br/>
        <w:t>et son vêtement était blanc comme neige.</w:t>
      </w:r>
      <w:r w:rsidRPr="00E4507A">
        <w:rPr>
          <w:rFonts w:ascii="Arial" w:hAnsi="Arial" w:cs="Arial"/>
          <w:sz w:val="23"/>
          <w:szCs w:val="23"/>
        </w:rPr>
        <w:br/>
        <w:t>    Les gardes, dans la crainte qu’ils éprouvèrent,</w:t>
      </w:r>
      <w:r w:rsidRPr="00E4507A">
        <w:rPr>
          <w:rFonts w:ascii="Arial" w:hAnsi="Arial" w:cs="Arial"/>
          <w:sz w:val="23"/>
          <w:szCs w:val="23"/>
        </w:rPr>
        <w:br/>
        <w:t>se mirent à trembler et devinrent comme morts.</w:t>
      </w:r>
      <w:r w:rsidRPr="00E4507A">
        <w:rPr>
          <w:rFonts w:ascii="Arial" w:hAnsi="Arial" w:cs="Arial"/>
          <w:sz w:val="23"/>
          <w:szCs w:val="23"/>
        </w:rPr>
        <w:br/>
        <w:t>    L’ange prit la parole et dit aux femmes :</w:t>
      </w:r>
      <w:r w:rsidRPr="00E4507A">
        <w:rPr>
          <w:rFonts w:ascii="Arial" w:hAnsi="Arial" w:cs="Arial"/>
          <w:sz w:val="23"/>
          <w:szCs w:val="23"/>
        </w:rPr>
        <w:br/>
        <w:t>« Vous, soyez sans crainte !</w:t>
      </w:r>
      <w:r w:rsidRPr="00E4507A">
        <w:rPr>
          <w:rFonts w:ascii="Arial" w:hAnsi="Arial" w:cs="Arial"/>
          <w:sz w:val="23"/>
          <w:szCs w:val="23"/>
        </w:rPr>
        <w:br/>
        <w:t>Je sais que vous cherchez Jésus le Crucifié.</w:t>
      </w:r>
      <w:r w:rsidRPr="00E4507A">
        <w:rPr>
          <w:rFonts w:ascii="Arial" w:hAnsi="Arial" w:cs="Arial"/>
          <w:sz w:val="23"/>
          <w:szCs w:val="23"/>
        </w:rPr>
        <w:br/>
        <w:t>    Il n’est pas ici,</w:t>
      </w:r>
      <w:r w:rsidRPr="00E4507A">
        <w:rPr>
          <w:rFonts w:ascii="Arial" w:hAnsi="Arial" w:cs="Arial"/>
          <w:sz w:val="23"/>
          <w:szCs w:val="23"/>
        </w:rPr>
        <w:br/>
        <w:t>car il est ressuscité, comme il l’avait dit.</w:t>
      </w:r>
      <w:r w:rsidRPr="00E4507A">
        <w:rPr>
          <w:rFonts w:ascii="Arial" w:hAnsi="Arial" w:cs="Arial"/>
          <w:sz w:val="23"/>
          <w:szCs w:val="23"/>
        </w:rPr>
        <w:br/>
        <w:t>Venez voir l’endroit où il reposait.</w:t>
      </w:r>
      <w:r w:rsidRPr="00E4507A">
        <w:rPr>
          <w:rFonts w:ascii="Arial" w:hAnsi="Arial" w:cs="Arial"/>
          <w:sz w:val="23"/>
          <w:szCs w:val="23"/>
        </w:rPr>
        <w:br/>
        <w:t>    Puis, vite, allez dire à ses disciples :</w:t>
      </w:r>
      <w:r w:rsidRPr="00E4507A">
        <w:rPr>
          <w:rFonts w:ascii="Arial" w:hAnsi="Arial" w:cs="Arial"/>
          <w:sz w:val="23"/>
          <w:szCs w:val="23"/>
        </w:rPr>
        <w:br/>
        <w:t>‘Il est ressuscité d’entre les morts,</w:t>
      </w:r>
      <w:r w:rsidRPr="00E4507A">
        <w:rPr>
          <w:rFonts w:ascii="Arial" w:hAnsi="Arial" w:cs="Arial"/>
          <w:sz w:val="23"/>
          <w:szCs w:val="23"/>
        </w:rPr>
        <w:br/>
        <w:t>et voici qu’il vous précède en Galilée ;</w:t>
      </w:r>
      <w:r w:rsidRPr="00E4507A">
        <w:rPr>
          <w:rFonts w:ascii="Arial" w:hAnsi="Arial" w:cs="Arial"/>
          <w:sz w:val="23"/>
          <w:szCs w:val="23"/>
        </w:rPr>
        <w:br/>
        <w:t>là, vous le verrez.’</w:t>
      </w:r>
      <w:r w:rsidRPr="00E4507A">
        <w:rPr>
          <w:rFonts w:ascii="Arial" w:hAnsi="Arial" w:cs="Arial"/>
          <w:sz w:val="23"/>
          <w:szCs w:val="23"/>
        </w:rPr>
        <w:br/>
        <w:t>Voilà ce que j’avais à vous dire. »</w:t>
      </w:r>
    </w:p>
    <w:p w:rsidR="007B51D9" w:rsidRDefault="007B51D9" w:rsidP="00956873">
      <w:pPr>
        <w:pStyle w:val="NormalWeb"/>
        <w:spacing w:before="0" w:beforeAutospacing="0" w:after="150" w:afterAutospacing="0"/>
        <w:rPr>
          <w:rFonts w:ascii="Arial" w:hAnsi="Arial" w:cs="Arial"/>
          <w:sz w:val="23"/>
          <w:szCs w:val="23"/>
        </w:rPr>
      </w:pPr>
      <w:r>
        <w:pict>
          <v:shape id="_x0000_i1032" type="#_x0000_t75" alt="Dimanche des femmes Myrrhophores - Orthodoxes dans l'Oise" style="width:257.25pt;height:192.75pt">
            <v:imagedata r:id="rId21" r:href="rId22"/>
          </v:shape>
        </w:pict>
      </w:r>
    </w:p>
    <w:p w:rsidR="007B51D9" w:rsidRPr="00E4507A" w:rsidRDefault="007B51D9" w:rsidP="00956873">
      <w:pPr>
        <w:pStyle w:val="NormalWeb"/>
        <w:spacing w:before="0" w:beforeAutospacing="0" w:after="150" w:afterAutospacing="0"/>
        <w:rPr>
          <w:rFonts w:ascii="Arial" w:hAnsi="Arial" w:cs="Arial"/>
          <w:sz w:val="23"/>
          <w:szCs w:val="23"/>
        </w:rPr>
      </w:pPr>
      <w:r w:rsidRPr="00E4507A">
        <w:rPr>
          <w:rFonts w:ascii="Arial" w:hAnsi="Arial" w:cs="Arial"/>
          <w:sz w:val="23"/>
          <w:szCs w:val="23"/>
        </w:rPr>
        <w:br/>
        <w:t>    Vite, elles quittèrent le tombeau,</w:t>
      </w:r>
      <w:r w:rsidRPr="00E4507A">
        <w:rPr>
          <w:rFonts w:ascii="Arial" w:hAnsi="Arial" w:cs="Arial"/>
          <w:sz w:val="23"/>
          <w:szCs w:val="23"/>
        </w:rPr>
        <w:br/>
        <w:t>remplies à la fois de crainte et d’une grande joie,</w:t>
      </w:r>
      <w:r w:rsidRPr="00E4507A">
        <w:rPr>
          <w:rFonts w:ascii="Arial" w:hAnsi="Arial" w:cs="Arial"/>
          <w:sz w:val="23"/>
          <w:szCs w:val="23"/>
        </w:rPr>
        <w:br/>
        <w:t>et elles coururent porter la nouvelle à ses disciples.</w:t>
      </w:r>
      <w:r w:rsidRPr="00E4507A">
        <w:rPr>
          <w:rFonts w:ascii="Arial" w:hAnsi="Arial" w:cs="Arial"/>
          <w:sz w:val="23"/>
          <w:szCs w:val="23"/>
        </w:rPr>
        <w:br/>
        <w:t>    Et voici que Jésus vint à leur rencontre et leur dit :</w:t>
      </w:r>
      <w:r w:rsidRPr="00E4507A">
        <w:rPr>
          <w:rFonts w:ascii="Arial" w:hAnsi="Arial" w:cs="Arial"/>
          <w:sz w:val="23"/>
          <w:szCs w:val="23"/>
        </w:rPr>
        <w:br/>
        <w:t>« Je vous salue. »</w:t>
      </w:r>
      <w:r w:rsidRPr="00E4507A">
        <w:rPr>
          <w:rFonts w:ascii="Arial" w:hAnsi="Arial" w:cs="Arial"/>
          <w:sz w:val="23"/>
          <w:szCs w:val="23"/>
        </w:rPr>
        <w:br/>
        <w:t>Elles s’approchèrent,</w:t>
      </w:r>
      <w:r w:rsidRPr="00E4507A">
        <w:rPr>
          <w:rFonts w:ascii="Arial" w:hAnsi="Arial" w:cs="Arial"/>
          <w:sz w:val="23"/>
          <w:szCs w:val="23"/>
        </w:rPr>
        <w:br/>
        <w:t>lui saisirent les pieds et se prosternèrent devant lui.</w:t>
      </w:r>
      <w:r w:rsidRPr="00E4507A">
        <w:rPr>
          <w:rFonts w:ascii="Arial" w:hAnsi="Arial" w:cs="Arial"/>
          <w:sz w:val="23"/>
          <w:szCs w:val="23"/>
        </w:rPr>
        <w:br/>
        <w:t>    Alors Jésus leur dit :</w:t>
      </w:r>
      <w:r w:rsidRPr="00E4507A">
        <w:rPr>
          <w:rFonts w:ascii="Arial" w:hAnsi="Arial" w:cs="Arial"/>
          <w:sz w:val="23"/>
          <w:szCs w:val="23"/>
        </w:rPr>
        <w:br/>
        <w:t>« Soyez sans crainte,</w:t>
      </w:r>
      <w:r w:rsidRPr="00E4507A">
        <w:rPr>
          <w:rFonts w:ascii="Arial" w:hAnsi="Arial" w:cs="Arial"/>
          <w:sz w:val="23"/>
          <w:szCs w:val="23"/>
        </w:rPr>
        <w:br/>
        <w:t>allez annoncer à mes frères</w:t>
      </w:r>
      <w:r w:rsidRPr="00E4507A">
        <w:rPr>
          <w:rFonts w:ascii="Arial" w:hAnsi="Arial" w:cs="Arial"/>
          <w:sz w:val="23"/>
          <w:szCs w:val="23"/>
        </w:rPr>
        <w:br/>
        <w:t>qu’ils doivent se rendre en Galilée :</w:t>
      </w:r>
      <w:r w:rsidRPr="00E4507A">
        <w:rPr>
          <w:rFonts w:ascii="Arial" w:hAnsi="Arial" w:cs="Arial"/>
          <w:sz w:val="23"/>
          <w:szCs w:val="23"/>
        </w:rPr>
        <w:br/>
        <w:t>c’est là qu’ils me verront. »</w:t>
      </w:r>
    </w:p>
    <w:p w:rsidR="007B51D9" w:rsidRPr="00E4507A" w:rsidRDefault="007B51D9" w:rsidP="00956873">
      <w:pPr>
        <w:pStyle w:val="NormalWeb"/>
        <w:spacing w:before="0" w:beforeAutospacing="0" w:after="150" w:afterAutospacing="0"/>
        <w:rPr>
          <w:rFonts w:ascii="Arial" w:hAnsi="Arial" w:cs="Arial"/>
          <w:sz w:val="23"/>
          <w:szCs w:val="23"/>
        </w:rPr>
      </w:pPr>
      <w:r w:rsidRPr="00E4507A">
        <w:rPr>
          <w:rFonts w:ascii="Arial" w:hAnsi="Arial" w:cs="Arial"/>
          <w:sz w:val="23"/>
          <w:szCs w:val="23"/>
        </w:rPr>
        <w:t>    – Acclamons la Parole de Dieu.</w:t>
      </w:r>
    </w:p>
    <w:p w:rsidR="007B51D9" w:rsidRPr="00D62935" w:rsidRDefault="007B51D9" w:rsidP="00C44501">
      <w:pPr>
        <w:jc w:val="both"/>
        <w:rPr>
          <w:rFonts w:ascii="Calibri Light" w:hAnsi="Calibri Light" w:cs="Calibri Light"/>
        </w:rPr>
      </w:pPr>
    </w:p>
    <w:p w:rsidR="007B51D9" w:rsidRPr="00D62935" w:rsidRDefault="007B51D9" w:rsidP="00C44501">
      <w:pPr>
        <w:jc w:val="both"/>
        <w:rPr>
          <w:rFonts w:ascii="Calibri Light" w:hAnsi="Calibri Light" w:cs="Calibri Light"/>
        </w:rPr>
      </w:pPr>
    </w:p>
    <w:p w:rsidR="007B51D9" w:rsidRDefault="007B51D9" w:rsidP="00C44501">
      <w:pPr>
        <w:jc w:val="both"/>
        <w:rPr>
          <w:rFonts w:ascii="Calibri Light" w:hAnsi="Calibri Light" w:cs="Calibri Light"/>
          <w:b/>
          <w:bCs/>
          <w:i/>
          <w:iCs/>
          <w:u w:val="single"/>
        </w:rPr>
      </w:pPr>
      <w:r w:rsidRPr="00E260B8">
        <w:rPr>
          <w:rFonts w:ascii="Calibri Light" w:hAnsi="Calibri Light" w:cs="Calibri Light"/>
          <w:b/>
          <w:bCs/>
          <w:i/>
          <w:iCs/>
          <w:u w:val="single"/>
        </w:rPr>
        <w:t>À la fin de l’Évangile, on dépose l’icône ou l’image de la Résurrection à l’endroit prévu.</w:t>
      </w:r>
    </w:p>
    <w:p w:rsidR="007B51D9" w:rsidRDefault="007B51D9" w:rsidP="00C44501">
      <w:pPr>
        <w:jc w:val="both"/>
        <w:rPr>
          <w:rFonts w:ascii="Calibri Light" w:hAnsi="Calibri Light" w:cs="Calibri Light"/>
          <w:b/>
          <w:bCs/>
          <w:i/>
          <w:iCs/>
          <w:u w:val="single"/>
        </w:rPr>
      </w:pPr>
    </w:p>
    <w:p w:rsidR="007B51D9" w:rsidRPr="00E260B8" w:rsidRDefault="007B51D9" w:rsidP="00E260B8">
      <w:pPr>
        <w:jc w:val="center"/>
        <w:rPr>
          <w:rFonts w:ascii="Calibri Light" w:hAnsi="Calibri Light" w:cs="Calibri Light"/>
          <w:b/>
          <w:bCs/>
          <w:i/>
          <w:iCs/>
          <w:u w:val="single"/>
        </w:rPr>
      </w:pPr>
      <w:r>
        <w:pict>
          <v:shape id="_x0000_i1033" type="#_x0000_t75" alt="Document sans titre" style="width:86.25pt;height:103.5pt">
            <v:imagedata r:id="rId23" r:href="rId24"/>
          </v:shape>
        </w:pict>
      </w:r>
    </w:p>
    <w:p w:rsidR="007B51D9" w:rsidRPr="00D62935" w:rsidRDefault="007B51D9" w:rsidP="00C44501">
      <w:pPr>
        <w:jc w:val="both"/>
        <w:rPr>
          <w:rFonts w:ascii="Calibri Light" w:hAnsi="Calibri Light" w:cs="Calibri Light"/>
        </w:rPr>
      </w:pPr>
    </w:p>
    <w:p w:rsidR="007B51D9" w:rsidRPr="00D62935" w:rsidRDefault="007B51D9" w:rsidP="009C58B8">
      <w:pPr>
        <w:pStyle w:val="Heading1"/>
      </w:pPr>
      <w:r w:rsidRPr="00D62935">
        <w:t>• La mémoire du baptême</w:t>
      </w:r>
    </w:p>
    <w:p w:rsidR="007B51D9" w:rsidRPr="00D62935" w:rsidRDefault="007B51D9" w:rsidP="00C44501">
      <w:pPr>
        <w:jc w:val="both"/>
        <w:rPr>
          <w:rFonts w:ascii="Calibri Light" w:hAnsi="Calibri Light" w:cs="Calibri Light"/>
          <w:b/>
          <w:bCs/>
          <w:sz w:val="10"/>
          <w:szCs w:val="10"/>
        </w:rPr>
      </w:pPr>
    </w:p>
    <w:p w:rsidR="007B51D9" w:rsidRPr="00D62935" w:rsidRDefault="007B51D9" w:rsidP="00BF3DF3">
      <w:pPr>
        <w:spacing w:after="240"/>
        <w:jc w:val="both"/>
        <w:rPr>
          <w:rFonts w:ascii="Calibri Light" w:hAnsi="Calibri Light" w:cs="Calibri Light"/>
          <w:i/>
          <w:iCs/>
        </w:rPr>
      </w:pPr>
      <w:r w:rsidRPr="00D62935">
        <w:rPr>
          <w:rFonts w:ascii="Calibri Light" w:hAnsi="Calibri Light" w:cs="Calibri Light"/>
          <w:i/>
          <w:iCs/>
        </w:rPr>
        <w:t xml:space="preserve">Après un temps de silence on pourra prier la </w:t>
      </w:r>
      <w:r w:rsidRPr="00D62935">
        <w:rPr>
          <w:rFonts w:ascii="Calibri Light" w:hAnsi="Calibri Light" w:cs="Calibri Light"/>
        </w:rPr>
        <w:t>litanie des Saints</w:t>
      </w:r>
      <w:r w:rsidRPr="00D62935">
        <w:rPr>
          <w:rFonts w:ascii="Calibri Light" w:hAnsi="Calibri Light" w:cs="Calibri Light"/>
          <w:i/>
          <w:iCs/>
        </w:rPr>
        <w:t>, ces baptisés qui nous ont précédés dans la foi dont nous héritons. On peut ajouter quelques noms à la liste des saints, par exemple ceux des patrons de l’Église diocésaine, de l’église paroissiale et des membres de la famille.</w:t>
      </w:r>
    </w:p>
    <w:p w:rsidR="007B51D9" w:rsidRPr="004F2573" w:rsidRDefault="007B51D9" w:rsidP="004F2573">
      <w:r w:rsidRPr="004F2573">
        <w:t xml:space="preserve">Seigneur, prends pitié. </w:t>
      </w:r>
      <w:r w:rsidRPr="004F2573">
        <w:rPr>
          <w:i/>
          <w:iCs/>
        </w:rPr>
        <w:t>Seigneur, prends pitié.</w:t>
      </w:r>
    </w:p>
    <w:p w:rsidR="007B51D9" w:rsidRPr="004F2573" w:rsidRDefault="007B51D9" w:rsidP="004F2573">
      <w:r w:rsidRPr="004F2573">
        <w:t xml:space="preserve">Ô christ, prends pitié. </w:t>
      </w:r>
      <w:r w:rsidRPr="004F2573">
        <w:rPr>
          <w:i/>
          <w:iCs/>
        </w:rPr>
        <w:t>Ô christ, prends pitié.</w:t>
      </w:r>
    </w:p>
    <w:p w:rsidR="007B51D9" w:rsidRPr="004F2573" w:rsidRDefault="007B51D9" w:rsidP="004F2573">
      <w:r w:rsidRPr="004F2573">
        <w:t xml:space="preserve">Seigneur, prends pitié. </w:t>
      </w:r>
      <w:r w:rsidRPr="004F2573">
        <w:rPr>
          <w:i/>
          <w:iCs/>
        </w:rPr>
        <w:t>Seigneur, prends pitié.</w:t>
      </w:r>
    </w:p>
    <w:p w:rsidR="007B51D9" w:rsidRPr="004F2573" w:rsidRDefault="007B51D9" w:rsidP="004F2573">
      <w:pPr>
        <w:rPr>
          <w:sz w:val="16"/>
          <w:szCs w:val="16"/>
        </w:rPr>
      </w:pPr>
    </w:p>
    <w:p w:rsidR="007B51D9" w:rsidRPr="004F2573" w:rsidRDefault="007B51D9" w:rsidP="004F2573">
      <w:r w:rsidRPr="004F2573">
        <w:t xml:space="preserve">Sainte Marie, </w:t>
      </w:r>
      <w:r w:rsidRPr="004F2573">
        <w:rPr>
          <w:i/>
          <w:iCs/>
        </w:rPr>
        <w:t>priez pour nous</w:t>
      </w:r>
      <w:r w:rsidRPr="004F2573">
        <w:t>.</w:t>
      </w:r>
    </w:p>
    <w:p w:rsidR="007B51D9" w:rsidRPr="004F2573" w:rsidRDefault="007B51D9" w:rsidP="004F2573">
      <w:r w:rsidRPr="004F2573">
        <w:t xml:space="preserve">Sainte Mère de Dieu, </w:t>
      </w:r>
      <w:r w:rsidRPr="004F2573">
        <w:rPr>
          <w:i/>
          <w:iCs/>
        </w:rPr>
        <w:t>priez pour nous</w:t>
      </w:r>
      <w:r w:rsidRPr="004F2573">
        <w:t>.</w:t>
      </w:r>
    </w:p>
    <w:p w:rsidR="007B51D9" w:rsidRPr="004F2573" w:rsidRDefault="007B51D9" w:rsidP="004F2573">
      <w:r w:rsidRPr="004F2573">
        <w:t xml:space="preserve">Sainte vierge des vierges, </w:t>
      </w:r>
      <w:r w:rsidRPr="004F2573">
        <w:rPr>
          <w:i/>
          <w:iCs/>
        </w:rPr>
        <w:t>priez pour nous</w:t>
      </w:r>
      <w:r w:rsidRPr="004F2573">
        <w:t>.</w:t>
      </w:r>
    </w:p>
    <w:p w:rsidR="007B51D9" w:rsidRPr="004F2573" w:rsidRDefault="007B51D9" w:rsidP="004F2573">
      <w:pPr>
        <w:rPr>
          <w:sz w:val="16"/>
          <w:szCs w:val="16"/>
        </w:rPr>
      </w:pPr>
    </w:p>
    <w:p w:rsidR="007B51D9" w:rsidRPr="004F2573" w:rsidRDefault="007B51D9" w:rsidP="004F2573">
      <w:r w:rsidRPr="004F2573">
        <w:t xml:space="preserve">Saints Michel, Gabriel et Raphaël, </w:t>
      </w:r>
      <w:r w:rsidRPr="004F2573">
        <w:rPr>
          <w:i/>
          <w:iCs/>
        </w:rPr>
        <w:t>priez pour nous</w:t>
      </w:r>
      <w:r w:rsidRPr="004F2573">
        <w:t>.</w:t>
      </w:r>
    </w:p>
    <w:p w:rsidR="007B51D9" w:rsidRPr="004F2573" w:rsidRDefault="007B51D9" w:rsidP="004F2573">
      <w:r w:rsidRPr="004F2573">
        <w:t xml:space="preserve">Saint Jean-Baptiste, </w:t>
      </w:r>
      <w:r w:rsidRPr="004F2573">
        <w:rPr>
          <w:i/>
          <w:iCs/>
        </w:rPr>
        <w:t>priez pour nous</w:t>
      </w:r>
      <w:r w:rsidRPr="004F2573">
        <w:t>.</w:t>
      </w:r>
    </w:p>
    <w:p w:rsidR="007B51D9" w:rsidRPr="004F2573" w:rsidRDefault="007B51D9" w:rsidP="004F2573">
      <w:r w:rsidRPr="004F2573">
        <w:t xml:space="preserve">Saint Joseph, </w:t>
      </w:r>
      <w:r w:rsidRPr="004F2573">
        <w:rPr>
          <w:i/>
          <w:iCs/>
        </w:rPr>
        <w:t>priez pour nous</w:t>
      </w:r>
      <w:r w:rsidRPr="004F2573">
        <w:t>.</w:t>
      </w:r>
    </w:p>
    <w:p w:rsidR="007B51D9" w:rsidRPr="004F2573" w:rsidRDefault="007B51D9" w:rsidP="004F2573">
      <w:pPr>
        <w:rPr>
          <w:sz w:val="16"/>
          <w:szCs w:val="16"/>
        </w:rPr>
      </w:pPr>
    </w:p>
    <w:p w:rsidR="007B51D9" w:rsidRPr="004F2573" w:rsidRDefault="007B51D9" w:rsidP="004F2573">
      <w:r w:rsidRPr="004F2573">
        <w:t xml:space="preserve">Saint Pierre et Saint Paul, </w:t>
      </w:r>
      <w:r w:rsidRPr="004F2573">
        <w:rPr>
          <w:i/>
          <w:iCs/>
        </w:rPr>
        <w:t>priez pour nous</w:t>
      </w:r>
      <w:r w:rsidRPr="004F2573">
        <w:t>.</w:t>
      </w:r>
    </w:p>
    <w:p w:rsidR="007B51D9" w:rsidRPr="004F2573" w:rsidRDefault="007B51D9" w:rsidP="004F2573">
      <w:r w:rsidRPr="004F2573">
        <w:t xml:space="preserve">Saint André́, </w:t>
      </w:r>
      <w:r w:rsidRPr="004F2573">
        <w:rPr>
          <w:i/>
          <w:iCs/>
        </w:rPr>
        <w:t>priez pour nous</w:t>
      </w:r>
      <w:r w:rsidRPr="004F2573">
        <w:t>.</w:t>
      </w:r>
    </w:p>
    <w:p w:rsidR="007B51D9" w:rsidRPr="004F2573" w:rsidRDefault="007B51D9" w:rsidP="004F2573">
      <w:r w:rsidRPr="004F2573">
        <w:t xml:space="preserve">Saint Jean et Saint Jacques, </w:t>
      </w:r>
      <w:r w:rsidRPr="004F2573">
        <w:rPr>
          <w:i/>
          <w:iCs/>
        </w:rPr>
        <w:t>priez pour nous</w:t>
      </w:r>
      <w:r w:rsidRPr="004F2573">
        <w:t>.</w:t>
      </w:r>
    </w:p>
    <w:p w:rsidR="007B51D9" w:rsidRPr="004F2573" w:rsidRDefault="007B51D9" w:rsidP="004F2573">
      <w:pPr>
        <w:rPr>
          <w:sz w:val="16"/>
          <w:szCs w:val="16"/>
        </w:rPr>
      </w:pPr>
    </w:p>
    <w:p w:rsidR="007B51D9" w:rsidRPr="004F2573" w:rsidRDefault="007B51D9" w:rsidP="004F2573">
      <w:r w:rsidRPr="004F2573">
        <w:t xml:space="preserve">Sainte Marie-Madeleine, </w:t>
      </w:r>
      <w:r w:rsidRPr="004F2573">
        <w:rPr>
          <w:i/>
          <w:iCs/>
        </w:rPr>
        <w:t>priez pour nous.</w:t>
      </w:r>
    </w:p>
    <w:p w:rsidR="007B51D9" w:rsidRPr="004F2573" w:rsidRDefault="007B51D9" w:rsidP="004F2573">
      <w:pPr>
        <w:rPr>
          <w:i/>
          <w:iCs/>
        </w:rPr>
      </w:pPr>
      <w:r w:rsidRPr="004F2573">
        <w:t xml:space="preserve">Saint Étienne, </w:t>
      </w:r>
      <w:r w:rsidRPr="004F2573">
        <w:rPr>
          <w:i/>
          <w:iCs/>
        </w:rPr>
        <w:t>priez pour nous.</w:t>
      </w:r>
    </w:p>
    <w:p w:rsidR="007B51D9" w:rsidRPr="004F2573" w:rsidRDefault="007B51D9" w:rsidP="004F2573">
      <w:r w:rsidRPr="004F2573">
        <w:t xml:space="preserve">Saint Ignace d’Antioche, </w:t>
      </w:r>
      <w:r w:rsidRPr="004F2573">
        <w:rPr>
          <w:i/>
          <w:iCs/>
        </w:rPr>
        <w:t>priez pour nous</w:t>
      </w:r>
      <w:r w:rsidRPr="004F2573">
        <w:t>.</w:t>
      </w:r>
    </w:p>
    <w:p w:rsidR="007B51D9" w:rsidRPr="004F2573" w:rsidRDefault="007B51D9" w:rsidP="004F2573">
      <w:pPr>
        <w:rPr>
          <w:sz w:val="16"/>
          <w:szCs w:val="16"/>
        </w:rPr>
      </w:pPr>
    </w:p>
    <w:p w:rsidR="007B51D9" w:rsidRPr="004F2573" w:rsidRDefault="007B51D9" w:rsidP="008C2EC2">
      <w:r w:rsidRPr="004F2573">
        <w:t xml:space="preserve">Saint </w:t>
      </w:r>
      <w:r>
        <w:t>Denis</w:t>
      </w:r>
      <w:r w:rsidRPr="004F2573">
        <w:t xml:space="preserve">, </w:t>
      </w:r>
      <w:r w:rsidRPr="004F2573">
        <w:rPr>
          <w:i/>
          <w:iCs/>
        </w:rPr>
        <w:t>priez pour nous.</w:t>
      </w:r>
    </w:p>
    <w:p w:rsidR="007B51D9" w:rsidRPr="004F2573" w:rsidRDefault="007B51D9" w:rsidP="004F2573">
      <w:r w:rsidRPr="004F2573">
        <w:t xml:space="preserve">Sainte Perpétue et Sainte Félicité́, </w:t>
      </w:r>
      <w:r w:rsidRPr="004F2573">
        <w:rPr>
          <w:i/>
          <w:iCs/>
        </w:rPr>
        <w:t xml:space="preserve">priez pour nous. </w:t>
      </w:r>
    </w:p>
    <w:p w:rsidR="007B51D9" w:rsidRPr="004F2573" w:rsidRDefault="007B51D9" w:rsidP="004F2573">
      <w:r w:rsidRPr="004F2573">
        <w:t xml:space="preserve">Sainte Agnès, </w:t>
      </w:r>
      <w:r w:rsidRPr="004F2573">
        <w:rPr>
          <w:i/>
          <w:iCs/>
        </w:rPr>
        <w:t>priez pour nous</w:t>
      </w:r>
      <w:r w:rsidRPr="004F2573">
        <w:t>.</w:t>
      </w:r>
    </w:p>
    <w:p w:rsidR="007B51D9" w:rsidRPr="004F2573" w:rsidRDefault="007B51D9" w:rsidP="004F2573">
      <w:pPr>
        <w:rPr>
          <w:sz w:val="16"/>
          <w:szCs w:val="16"/>
        </w:rPr>
      </w:pPr>
    </w:p>
    <w:p w:rsidR="007B51D9" w:rsidRPr="004F2573" w:rsidRDefault="007B51D9" w:rsidP="004F2573">
      <w:r w:rsidRPr="004F2573">
        <w:t xml:space="preserve">Saint Grégoire, </w:t>
      </w:r>
      <w:r w:rsidRPr="004F2573">
        <w:rPr>
          <w:i/>
          <w:iCs/>
        </w:rPr>
        <w:t>priez pour nous</w:t>
      </w:r>
      <w:r w:rsidRPr="004F2573">
        <w:t>.</w:t>
      </w:r>
    </w:p>
    <w:p w:rsidR="007B51D9" w:rsidRPr="004F2573" w:rsidRDefault="007B51D9" w:rsidP="004F2573">
      <w:r w:rsidRPr="004F2573">
        <w:t xml:space="preserve">Saint Augustin, </w:t>
      </w:r>
      <w:r w:rsidRPr="004F2573">
        <w:rPr>
          <w:i/>
          <w:iCs/>
        </w:rPr>
        <w:t>priez pour nous</w:t>
      </w:r>
      <w:r w:rsidRPr="004F2573">
        <w:t>.</w:t>
      </w:r>
    </w:p>
    <w:p w:rsidR="007B51D9" w:rsidRPr="004F2573" w:rsidRDefault="007B51D9" w:rsidP="004F2573">
      <w:pPr>
        <w:rPr>
          <w:i/>
          <w:iCs/>
        </w:rPr>
      </w:pPr>
      <w:r w:rsidRPr="004F2573">
        <w:t xml:space="preserve">Saint Athanase, </w:t>
      </w:r>
      <w:r w:rsidRPr="004F2573">
        <w:rPr>
          <w:i/>
          <w:iCs/>
        </w:rPr>
        <w:t>priez pour nous.</w:t>
      </w:r>
    </w:p>
    <w:p w:rsidR="007B51D9" w:rsidRPr="004F2573" w:rsidRDefault="007B51D9" w:rsidP="004F2573">
      <w:pPr>
        <w:rPr>
          <w:sz w:val="16"/>
          <w:szCs w:val="16"/>
        </w:rPr>
      </w:pPr>
    </w:p>
    <w:p w:rsidR="007B51D9" w:rsidRPr="004F2573" w:rsidRDefault="007B51D9" w:rsidP="004F2573">
      <w:r w:rsidRPr="004F2573">
        <w:t xml:space="preserve">Saint Basile, </w:t>
      </w:r>
      <w:r w:rsidRPr="004F2573">
        <w:rPr>
          <w:i/>
          <w:iCs/>
        </w:rPr>
        <w:t>priez pour nous</w:t>
      </w:r>
      <w:r w:rsidRPr="004F2573">
        <w:t>.</w:t>
      </w:r>
    </w:p>
    <w:p w:rsidR="007B51D9" w:rsidRPr="004F2573" w:rsidRDefault="007B51D9" w:rsidP="004F2573">
      <w:r w:rsidRPr="004F2573">
        <w:t xml:space="preserve">Saint Martin de Tours, </w:t>
      </w:r>
      <w:r w:rsidRPr="004F2573">
        <w:rPr>
          <w:i/>
          <w:iCs/>
        </w:rPr>
        <w:t>priez pour nous</w:t>
      </w:r>
      <w:r w:rsidRPr="004F2573">
        <w:t>.</w:t>
      </w:r>
    </w:p>
    <w:p w:rsidR="007B51D9" w:rsidRPr="004F2573" w:rsidRDefault="007B51D9" w:rsidP="004F2573">
      <w:pPr>
        <w:rPr>
          <w:i/>
          <w:iCs/>
        </w:rPr>
      </w:pPr>
      <w:r w:rsidRPr="004F2573">
        <w:t xml:space="preserve">Saint Benoît, </w:t>
      </w:r>
      <w:r w:rsidRPr="004F2573">
        <w:rPr>
          <w:i/>
          <w:iCs/>
        </w:rPr>
        <w:t>priez pour nous.</w:t>
      </w:r>
    </w:p>
    <w:p w:rsidR="007B51D9" w:rsidRPr="004F2573" w:rsidRDefault="007B51D9" w:rsidP="004F2573">
      <w:pPr>
        <w:rPr>
          <w:sz w:val="16"/>
          <w:szCs w:val="16"/>
        </w:rPr>
      </w:pPr>
    </w:p>
    <w:p w:rsidR="007B51D9" w:rsidRPr="004F2573" w:rsidRDefault="007B51D9" w:rsidP="004F2573">
      <w:r w:rsidRPr="004F2573">
        <w:t xml:space="preserve">Saint François d’Assise, </w:t>
      </w:r>
      <w:r w:rsidRPr="004F2573">
        <w:rPr>
          <w:i/>
          <w:iCs/>
        </w:rPr>
        <w:t>priez pour nous</w:t>
      </w:r>
      <w:r w:rsidRPr="004F2573">
        <w:t>.</w:t>
      </w:r>
    </w:p>
    <w:p w:rsidR="007B51D9" w:rsidRPr="004F2573" w:rsidRDefault="007B51D9" w:rsidP="004F2573">
      <w:pPr>
        <w:rPr>
          <w:i/>
          <w:iCs/>
        </w:rPr>
      </w:pPr>
      <w:r w:rsidRPr="004F2573">
        <w:t xml:space="preserve">Saint Dominique, </w:t>
      </w:r>
      <w:r w:rsidRPr="004F2573">
        <w:rPr>
          <w:i/>
          <w:iCs/>
        </w:rPr>
        <w:t>priez pour nous.</w:t>
      </w:r>
    </w:p>
    <w:p w:rsidR="007B51D9" w:rsidRPr="004F2573" w:rsidRDefault="007B51D9" w:rsidP="004F2573">
      <w:pPr>
        <w:rPr>
          <w:i/>
          <w:iCs/>
        </w:rPr>
      </w:pPr>
      <w:r w:rsidRPr="004F2573">
        <w:t xml:space="preserve">Saint Thomas d’Aquin, </w:t>
      </w:r>
      <w:r w:rsidRPr="004F2573">
        <w:rPr>
          <w:i/>
          <w:iCs/>
        </w:rPr>
        <w:t>priez pour nous.</w:t>
      </w:r>
    </w:p>
    <w:p w:rsidR="007B51D9" w:rsidRPr="004F2573" w:rsidRDefault="007B51D9" w:rsidP="004F2573">
      <w:pPr>
        <w:rPr>
          <w:sz w:val="16"/>
          <w:szCs w:val="16"/>
        </w:rPr>
      </w:pPr>
    </w:p>
    <w:p w:rsidR="007B51D9" w:rsidRPr="004F2573" w:rsidRDefault="007B51D9" w:rsidP="004F2573">
      <w:r w:rsidRPr="004F2573">
        <w:t xml:space="preserve">Sainte Catherine de Sienne, </w:t>
      </w:r>
      <w:r w:rsidRPr="004F2573">
        <w:rPr>
          <w:i/>
          <w:iCs/>
        </w:rPr>
        <w:t>priez pour nous</w:t>
      </w:r>
      <w:r w:rsidRPr="004F2573">
        <w:t>.</w:t>
      </w:r>
    </w:p>
    <w:p w:rsidR="007B51D9" w:rsidRPr="004F2573" w:rsidRDefault="007B51D9" w:rsidP="004F2573">
      <w:r w:rsidRPr="004F2573">
        <w:t xml:space="preserve">Saint Ignace de Loyola, </w:t>
      </w:r>
      <w:r w:rsidRPr="004F2573">
        <w:rPr>
          <w:i/>
          <w:iCs/>
        </w:rPr>
        <w:t>priez pour nous</w:t>
      </w:r>
      <w:r w:rsidRPr="004F2573">
        <w:t>.</w:t>
      </w:r>
    </w:p>
    <w:p w:rsidR="007B51D9" w:rsidRPr="004F2573" w:rsidRDefault="007B51D9" w:rsidP="004F2573">
      <w:r w:rsidRPr="004F2573">
        <w:t xml:space="preserve">Saint François-Xavier, </w:t>
      </w:r>
      <w:r w:rsidRPr="004F2573">
        <w:rPr>
          <w:i/>
          <w:iCs/>
        </w:rPr>
        <w:t>priez pour nous</w:t>
      </w:r>
      <w:r w:rsidRPr="004F2573">
        <w:t>.</w:t>
      </w:r>
    </w:p>
    <w:p w:rsidR="007B51D9" w:rsidRPr="004F2573" w:rsidRDefault="007B51D9" w:rsidP="004F2573">
      <w:pPr>
        <w:rPr>
          <w:sz w:val="16"/>
          <w:szCs w:val="16"/>
        </w:rPr>
      </w:pPr>
    </w:p>
    <w:p w:rsidR="007B51D9" w:rsidRPr="004F2573" w:rsidRDefault="007B51D9" w:rsidP="004F2573">
      <w:r w:rsidRPr="004F2573">
        <w:t xml:space="preserve">Sainte Thérèse d’Avila, </w:t>
      </w:r>
      <w:r w:rsidRPr="004F2573">
        <w:rPr>
          <w:i/>
          <w:iCs/>
        </w:rPr>
        <w:t>priez pour nous</w:t>
      </w:r>
      <w:r w:rsidRPr="004F2573">
        <w:t>.</w:t>
      </w:r>
    </w:p>
    <w:p w:rsidR="007B51D9" w:rsidRPr="004F2573" w:rsidRDefault="007B51D9" w:rsidP="004F2573">
      <w:r w:rsidRPr="004F2573">
        <w:t xml:space="preserve">Saint Jean de la Croix, </w:t>
      </w:r>
      <w:r w:rsidRPr="004F2573">
        <w:rPr>
          <w:i/>
          <w:iCs/>
        </w:rPr>
        <w:t>priez pour nous</w:t>
      </w:r>
      <w:r w:rsidRPr="004F2573">
        <w:t>.</w:t>
      </w:r>
    </w:p>
    <w:p w:rsidR="007B51D9" w:rsidRPr="004F2573" w:rsidRDefault="007B51D9" w:rsidP="004F2573">
      <w:r w:rsidRPr="004F2573">
        <w:t xml:space="preserve">Sainte Rose de Lima, </w:t>
      </w:r>
      <w:r w:rsidRPr="004F2573">
        <w:rPr>
          <w:i/>
          <w:iCs/>
        </w:rPr>
        <w:t>priez pour nous</w:t>
      </w:r>
      <w:r w:rsidRPr="004F2573">
        <w:t>.</w:t>
      </w:r>
    </w:p>
    <w:p w:rsidR="007B51D9" w:rsidRPr="004F2573" w:rsidRDefault="007B51D9" w:rsidP="004F2573">
      <w:pPr>
        <w:rPr>
          <w:sz w:val="16"/>
          <w:szCs w:val="16"/>
        </w:rPr>
      </w:pPr>
    </w:p>
    <w:p w:rsidR="007B51D9" w:rsidRPr="004F2573" w:rsidRDefault="007B51D9" w:rsidP="004F2573">
      <w:r w:rsidRPr="004F2573">
        <w:t xml:space="preserve">Saint Vincent de Paul, </w:t>
      </w:r>
      <w:r w:rsidRPr="004F2573">
        <w:rPr>
          <w:i/>
          <w:iCs/>
        </w:rPr>
        <w:t>priez pour nous</w:t>
      </w:r>
      <w:r w:rsidRPr="004F2573">
        <w:t>.</w:t>
      </w:r>
    </w:p>
    <w:p w:rsidR="007B51D9" w:rsidRPr="004F2573" w:rsidRDefault="007B51D9" w:rsidP="004F2573">
      <w:r w:rsidRPr="004F2573">
        <w:t xml:space="preserve">Saint Jean-Marie Vianney, </w:t>
      </w:r>
      <w:r w:rsidRPr="004F2573">
        <w:rPr>
          <w:i/>
          <w:iCs/>
        </w:rPr>
        <w:t>priez pour nous</w:t>
      </w:r>
      <w:r w:rsidRPr="004F2573">
        <w:t>.</w:t>
      </w:r>
    </w:p>
    <w:p w:rsidR="007B51D9" w:rsidRPr="004F2573" w:rsidRDefault="007B51D9" w:rsidP="004F2573">
      <w:r w:rsidRPr="004F2573">
        <w:t xml:space="preserve">Sainte Bernadette Soubirous, </w:t>
      </w:r>
      <w:r w:rsidRPr="004F2573">
        <w:rPr>
          <w:i/>
          <w:iCs/>
        </w:rPr>
        <w:t>priez pour nous</w:t>
      </w:r>
      <w:r w:rsidRPr="004F2573">
        <w:t>.</w:t>
      </w:r>
    </w:p>
    <w:p w:rsidR="007B51D9" w:rsidRPr="004F2573" w:rsidRDefault="007B51D9" w:rsidP="004F2573">
      <w:pPr>
        <w:rPr>
          <w:sz w:val="16"/>
          <w:szCs w:val="16"/>
        </w:rPr>
      </w:pPr>
    </w:p>
    <w:p w:rsidR="007B51D9" w:rsidRPr="004F2573" w:rsidRDefault="007B51D9" w:rsidP="004F2573">
      <w:r w:rsidRPr="004F2573">
        <w:t xml:space="preserve">Saint Jean Bosco, </w:t>
      </w:r>
      <w:r w:rsidRPr="004F2573">
        <w:rPr>
          <w:i/>
          <w:iCs/>
        </w:rPr>
        <w:t>priez pour nous</w:t>
      </w:r>
      <w:r w:rsidRPr="004F2573">
        <w:t>.</w:t>
      </w:r>
    </w:p>
    <w:p w:rsidR="007B51D9" w:rsidRPr="004F2573" w:rsidRDefault="007B51D9" w:rsidP="004F2573">
      <w:r w:rsidRPr="004F2573">
        <w:t xml:space="preserve">Sainte Thérèse de l’Enfant Jésus, </w:t>
      </w:r>
      <w:r w:rsidRPr="004F2573">
        <w:rPr>
          <w:i/>
          <w:iCs/>
        </w:rPr>
        <w:t>priez pour nous</w:t>
      </w:r>
      <w:r w:rsidRPr="004F2573">
        <w:t>.</w:t>
      </w:r>
    </w:p>
    <w:p w:rsidR="007B51D9" w:rsidRPr="004F2573" w:rsidRDefault="007B51D9" w:rsidP="004F2573">
      <w:pPr>
        <w:rPr>
          <w:i/>
          <w:iCs/>
        </w:rPr>
      </w:pPr>
      <w:r w:rsidRPr="004F2573">
        <w:t xml:space="preserve">Saint Louis de France, </w:t>
      </w:r>
      <w:r w:rsidRPr="004F2573">
        <w:rPr>
          <w:i/>
          <w:iCs/>
        </w:rPr>
        <w:t>priez pour nous.</w:t>
      </w:r>
    </w:p>
    <w:p w:rsidR="007B51D9" w:rsidRPr="004F2573" w:rsidRDefault="007B51D9" w:rsidP="004F2573">
      <w:pPr>
        <w:rPr>
          <w:sz w:val="8"/>
          <w:szCs w:val="8"/>
        </w:rPr>
      </w:pPr>
    </w:p>
    <w:p w:rsidR="007B51D9" w:rsidRPr="004F2573" w:rsidRDefault="007B51D9" w:rsidP="004F2573">
      <w:r w:rsidRPr="004F2573">
        <w:rPr>
          <w:szCs w:val="16"/>
        </w:rPr>
        <w:t>Vous</w:t>
      </w:r>
      <w:r w:rsidRPr="004F2573">
        <w:t xml:space="preserve"> tous, saints et saintes de Dieu, </w:t>
      </w:r>
      <w:r w:rsidRPr="004F2573">
        <w:rPr>
          <w:i/>
          <w:iCs/>
        </w:rPr>
        <w:t>priez pour nous</w:t>
      </w:r>
      <w:r w:rsidRPr="004F2573">
        <w:t>.</w:t>
      </w:r>
    </w:p>
    <w:p w:rsidR="007B51D9" w:rsidRPr="00D62935" w:rsidRDefault="007B51D9" w:rsidP="00C44501">
      <w:pPr>
        <w:jc w:val="both"/>
        <w:rPr>
          <w:rFonts w:ascii="Calibri Light" w:hAnsi="Calibri Light" w:cs="Calibri Light"/>
          <w:sz w:val="22"/>
          <w:szCs w:val="22"/>
        </w:rPr>
      </w:pPr>
    </w:p>
    <w:p w:rsidR="007B51D9" w:rsidRPr="00D62935" w:rsidRDefault="007B51D9" w:rsidP="00C44501">
      <w:pPr>
        <w:jc w:val="both"/>
        <w:rPr>
          <w:rFonts w:ascii="Calibri Light" w:hAnsi="Calibri Light" w:cs="Calibri Light"/>
          <w:sz w:val="22"/>
          <w:szCs w:val="22"/>
        </w:rPr>
      </w:pPr>
    </w:p>
    <w:p w:rsidR="007B51D9" w:rsidRPr="00D62935" w:rsidRDefault="007B51D9" w:rsidP="00C44501">
      <w:pPr>
        <w:jc w:val="both"/>
        <w:rPr>
          <w:rFonts w:ascii="Calibri Light" w:hAnsi="Calibri Light" w:cs="Calibri Light"/>
          <w:sz w:val="22"/>
          <w:szCs w:val="22"/>
        </w:rPr>
      </w:pPr>
    </w:p>
    <w:p w:rsidR="007B51D9" w:rsidRPr="00D62935" w:rsidRDefault="007B51D9" w:rsidP="00C44501">
      <w:pPr>
        <w:jc w:val="both"/>
        <w:rPr>
          <w:rFonts w:ascii="Calibri Light" w:hAnsi="Calibri Light" w:cs="Calibri Light"/>
          <w:sz w:val="22"/>
          <w:szCs w:val="22"/>
        </w:rPr>
      </w:pPr>
    </w:p>
    <w:p w:rsidR="007B51D9" w:rsidRPr="00D62935" w:rsidRDefault="007B51D9" w:rsidP="00C44501">
      <w:pPr>
        <w:jc w:val="both"/>
        <w:rPr>
          <w:rFonts w:ascii="Calibri Light" w:hAnsi="Calibri Light" w:cs="Calibri Light"/>
          <w:i/>
          <w:iCs/>
        </w:rPr>
      </w:pPr>
      <w:r w:rsidRPr="00D62935">
        <w:rPr>
          <w:rFonts w:ascii="Calibri Light" w:hAnsi="Calibri Light" w:cs="Calibri Light"/>
          <w:i/>
          <w:iCs/>
        </w:rPr>
        <w:t>Cette foi dont nous avons hérité, nous la proclamons en disant ensemble la profession de foi.</w:t>
      </w:r>
    </w:p>
    <w:p w:rsidR="007B51D9" w:rsidRPr="00D62935" w:rsidRDefault="007B51D9" w:rsidP="00C44501">
      <w:pPr>
        <w:jc w:val="both"/>
        <w:rPr>
          <w:rFonts w:ascii="Calibri Light" w:hAnsi="Calibri Light" w:cs="Calibri Light"/>
        </w:rPr>
      </w:pP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Je crois en un seul Dieu, le Père tout puissant,</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créateur du ciel et de la terre, de l’univers visible et invisible,</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Je crois en un seul Seigneur, Jésus Christ,</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le Fils unique de Dieu, né du Père avant tous les siècles :</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Il est Dieu, né de Dieu,</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lumière, née de la lumière,</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vrai Dieu, né du vrai Dieu</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Engendré non pas créé,</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de même nature que le Père ;</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et par lui tout a été fait.</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Pour nous les hommes, et pour notre salut,</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il descendit du ciel;</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Par l’Esprit Saint, il a pris chair de la Vierge Marie, et s’est fait homme.</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Crucifié pour nous sous Ponce Pilate,</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Il souffrit sa passion et fut mis au tombeau.</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Il ressuscita le troisième jour,</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conformément aux Écritures, et il monta au ciel;</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il est assis à la droite du Père.</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Il reviendra dans la gloire, pour juger les vivants et les morts</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et son règne n’aura pas de fin.</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Je crois en l’Esprit Saint, qui est Seigneur et qui donne la vie;</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il procède du Père et du Fils.</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Avec le Père et le Fils, il reçoit même adoration et même gloire;</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il a parlé par les prophètes.</w:t>
      </w:r>
    </w:p>
    <w:p w:rsidR="007B51D9" w:rsidRPr="00D62935" w:rsidRDefault="007B51D9" w:rsidP="00C44501">
      <w:pPr>
        <w:jc w:val="center"/>
        <w:rPr>
          <w:rFonts w:ascii="Calibri Light" w:hAnsi="Calibri Light" w:cs="Calibri Light"/>
          <w:b/>
          <w:bCs/>
          <w:sz w:val="10"/>
          <w:szCs w:val="10"/>
        </w:rPr>
      </w:pP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Je crois en l’Église, une, sainte, catholique et apostolique.</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Je reconnais un seul baptême pour le pardon des péchés.</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J’attends la résurrection des morts, et la vie du monde à venir.</w:t>
      </w:r>
    </w:p>
    <w:p w:rsidR="007B51D9" w:rsidRPr="00D62935" w:rsidRDefault="007B51D9" w:rsidP="00C44501">
      <w:pPr>
        <w:jc w:val="center"/>
        <w:rPr>
          <w:rFonts w:ascii="Calibri Light" w:hAnsi="Calibri Light" w:cs="Calibri Light"/>
          <w:b/>
          <w:bCs/>
        </w:rPr>
      </w:pPr>
      <w:r w:rsidRPr="00D62935">
        <w:rPr>
          <w:rFonts w:ascii="Calibri Light" w:hAnsi="Calibri Light" w:cs="Calibri Light"/>
          <w:b/>
          <w:bCs/>
        </w:rPr>
        <w:t>Amen</w:t>
      </w:r>
    </w:p>
    <w:p w:rsidR="007B51D9" w:rsidRPr="00BF3DF3" w:rsidRDefault="007B51D9" w:rsidP="00BF3DF3">
      <w:pPr>
        <w:rPr>
          <w:rFonts w:ascii="Calibri Light" w:hAnsi="Calibri Light" w:cs="Calibri Light"/>
          <w:bCs/>
        </w:rPr>
      </w:pPr>
    </w:p>
    <w:p w:rsidR="007B51D9" w:rsidRPr="00D62935" w:rsidRDefault="007B51D9" w:rsidP="009C58B8">
      <w:pPr>
        <w:pStyle w:val="Heading1"/>
      </w:pPr>
      <w:r w:rsidRPr="00D62935">
        <w:t>• L’Action de grâce</w:t>
      </w:r>
    </w:p>
    <w:p w:rsidR="007B51D9" w:rsidRPr="00D62935" w:rsidRDefault="007B51D9" w:rsidP="00C44501">
      <w:pPr>
        <w:jc w:val="both"/>
        <w:rPr>
          <w:rFonts w:ascii="Calibri Light" w:hAnsi="Calibri Light" w:cs="Calibri Light"/>
          <w:i/>
          <w:iCs/>
        </w:rPr>
      </w:pPr>
      <w:r w:rsidRPr="00D62935">
        <w:rPr>
          <w:rFonts w:ascii="Calibri Light" w:hAnsi="Calibri Light" w:cs="Calibri Light"/>
          <w:i/>
          <w:iCs/>
        </w:rPr>
        <w:t>Nous pouvons ensuite rendre grâce au Père par la prière suivante qui introduira au Notre Père :</w:t>
      </w:r>
    </w:p>
    <w:p w:rsidR="007B51D9" w:rsidRPr="00D62935" w:rsidRDefault="007B51D9" w:rsidP="00C44501">
      <w:pPr>
        <w:jc w:val="both"/>
        <w:rPr>
          <w:rFonts w:ascii="Calibri Light" w:hAnsi="Calibri Light" w:cs="Calibri Light"/>
        </w:rPr>
      </w:pPr>
    </w:p>
    <w:p w:rsidR="007B51D9" w:rsidRPr="00D62935" w:rsidRDefault="007B51D9" w:rsidP="00BF3DF3">
      <w:pPr>
        <w:ind w:left="1843" w:hanging="427"/>
        <w:rPr>
          <w:rFonts w:ascii="Calibri Light" w:hAnsi="Calibri Light" w:cs="Calibri Light"/>
          <w:b/>
          <w:bCs/>
        </w:rPr>
      </w:pPr>
      <w:r w:rsidRPr="00D62935">
        <w:rPr>
          <w:rFonts w:ascii="Calibri Light" w:hAnsi="Calibri Light" w:cs="Calibri Light"/>
          <w:b/>
          <w:bCs/>
        </w:rPr>
        <w:t>C’est pour te rendre grâce, Dieu Notre Père,</w:t>
      </w:r>
      <w:r>
        <w:rPr>
          <w:rFonts w:ascii="Calibri Light" w:hAnsi="Calibri Light" w:cs="Calibri Light"/>
          <w:b/>
          <w:bCs/>
        </w:rPr>
        <w:br/>
        <w:t>q</w:t>
      </w:r>
      <w:r w:rsidRPr="00D62935">
        <w:rPr>
          <w:rFonts w:ascii="Calibri Light" w:hAnsi="Calibri Light" w:cs="Calibri Light"/>
          <w:b/>
          <w:bCs/>
        </w:rPr>
        <w:t>ue nous élevons notre cœur et le tournons vers toi.</w:t>
      </w:r>
    </w:p>
    <w:p w:rsidR="007B51D9" w:rsidRPr="00D62935" w:rsidRDefault="007B51D9" w:rsidP="00BF3DF3">
      <w:pPr>
        <w:ind w:left="1843" w:hanging="427"/>
        <w:rPr>
          <w:rFonts w:ascii="Calibri Light" w:hAnsi="Calibri Light" w:cs="Calibri Light"/>
          <w:b/>
          <w:bCs/>
        </w:rPr>
      </w:pPr>
      <w:r w:rsidRPr="00D62935">
        <w:rPr>
          <w:rFonts w:ascii="Calibri Light" w:hAnsi="Calibri Light" w:cs="Calibri Light"/>
          <w:b/>
          <w:bCs/>
        </w:rPr>
        <w:t>En cette nuit où nous faisons mémoire</w:t>
      </w:r>
      <w:r>
        <w:rPr>
          <w:rFonts w:ascii="Calibri Light" w:hAnsi="Calibri Light" w:cs="Calibri Light"/>
          <w:b/>
          <w:bCs/>
        </w:rPr>
        <w:br/>
      </w:r>
      <w:r w:rsidRPr="00D62935">
        <w:rPr>
          <w:rFonts w:ascii="Calibri Light" w:hAnsi="Calibri Light" w:cs="Calibri Light"/>
          <w:b/>
          <w:bCs/>
        </w:rPr>
        <w:t>du jour où tu commenças la création de notre monde,</w:t>
      </w:r>
      <w:r>
        <w:rPr>
          <w:rFonts w:ascii="Calibri Light" w:hAnsi="Calibri Light" w:cs="Calibri Light"/>
          <w:b/>
          <w:bCs/>
        </w:rPr>
        <w:br/>
      </w:r>
      <w:r w:rsidRPr="00D62935">
        <w:rPr>
          <w:rFonts w:ascii="Calibri Light" w:hAnsi="Calibri Light" w:cs="Calibri Light"/>
          <w:b/>
          <w:bCs/>
        </w:rPr>
        <w:t>nous te bénissons d’être la source de toute vie.</w:t>
      </w:r>
    </w:p>
    <w:p w:rsidR="007B51D9" w:rsidRPr="00D62935" w:rsidRDefault="007B51D9" w:rsidP="00042839">
      <w:pPr>
        <w:spacing w:after="240"/>
        <w:ind w:left="708" w:firstLine="708"/>
        <w:jc w:val="both"/>
        <w:rPr>
          <w:rFonts w:ascii="Calibri Light" w:hAnsi="Calibri Light" w:cs="Calibri Light"/>
          <w:b/>
          <w:bCs/>
        </w:rPr>
      </w:pPr>
      <w:r w:rsidRPr="00D62935">
        <w:rPr>
          <w:rFonts w:ascii="Calibri Light" w:hAnsi="Calibri Light" w:cs="Calibri Light"/>
          <w:b/>
          <w:bCs/>
        </w:rPr>
        <w:t>Alléluia, Alléluia.</w:t>
      </w:r>
    </w:p>
    <w:p w:rsidR="007B51D9" w:rsidRPr="00D62935" w:rsidRDefault="007B51D9" w:rsidP="00C44501">
      <w:pPr>
        <w:ind w:left="708" w:firstLine="708"/>
        <w:jc w:val="both"/>
        <w:rPr>
          <w:rFonts w:ascii="Calibri Light" w:hAnsi="Calibri Light" w:cs="Calibri Light"/>
          <w:b/>
          <w:bCs/>
        </w:rPr>
      </w:pPr>
      <w:r w:rsidRPr="00D62935">
        <w:rPr>
          <w:rFonts w:ascii="Calibri Light" w:hAnsi="Calibri Light" w:cs="Calibri Light"/>
          <w:b/>
          <w:bCs/>
        </w:rPr>
        <w:t>C’est aussi en cette nuit que tu as relevé Jésus d’entre les morts.</w:t>
      </w:r>
    </w:p>
    <w:p w:rsidR="007B51D9" w:rsidRPr="00D62935" w:rsidRDefault="007B51D9" w:rsidP="007234DB">
      <w:pPr>
        <w:ind w:left="1276" w:firstLine="708"/>
        <w:jc w:val="both"/>
        <w:rPr>
          <w:rFonts w:ascii="Calibri Light" w:hAnsi="Calibri Light" w:cs="Calibri Light"/>
          <w:b/>
          <w:bCs/>
        </w:rPr>
      </w:pPr>
      <w:r w:rsidRPr="00D62935">
        <w:rPr>
          <w:rFonts w:ascii="Calibri Light" w:hAnsi="Calibri Light" w:cs="Calibri Light"/>
          <w:b/>
          <w:bCs/>
        </w:rPr>
        <w:t>Il avait pris notre existence et l’avait prise jusqu’à la croix.</w:t>
      </w:r>
    </w:p>
    <w:p w:rsidR="007B51D9" w:rsidRPr="00D62935" w:rsidRDefault="007B51D9" w:rsidP="00042839">
      <w:pPr>
        <w:spacing w:after="240"/>
        <w:ind w:left="1276" w:firstLine="708"/>
        <w:jc w:val="both"/>
        <w:rPr>
          <w:rFonts w:ascii="Calibri Light" w:hAnsi="Calibri Light" w:cs="Calibri Light"/>
          <w:b/>
          <w:bCs/>
        </w:rPr>
      </w:pPr>
      <w:r w:rsidRPr="00D62935">
        <w:rPr>
          <w:rFonts w:ascii="Calibri Light" w:hAnsi="Calibri Light" w:cs="Calibri Light"/>
          <w:b/>
          <w:bCs/>
        </w:rPr>
        <w:t>Tu ne pouvais laisser ton Fils au tombeau et tu l’as ressuscité.</w:t>
      </w:r>
    </w:p>
    <w:p w:rsidR="007B51D9" w:rsidRPr="00D62935" w:rsidRDefault="007B51D9" w:rsidP="00C44501">
      <w:pPr>
        <w:ind w:left="1416"/>
        <w:jc w:val="both"/>
        <w:rPr>
          <w:rFonts w:ascii="Calibri Light" w:hAnsi="Calibri Light" w:cs="Calibri Light"/>
          <w:b/>
          <w:bCs/>
        </w:rPr>
      </w:pPr>
      <w:r w:rsidRPr="00D62935">
        <w:rPr>
          <w:rFonts w:ascii="Calibri Light" w:hAnsi="Calibri Light" w:cs="Calibri Light"/>
          <w:b/>
          <w:bCs/>
        </w:rPr>
        <w:t>En lui, tu as fait passer la création au-delà de la mort et nous te rendons grâce.</w:t>
      </w:r>
    </w:p>
    <w:p w:rsidR="007B51D9" w:rsidRPr="00D62935" w:rsidRDefault="007B51D9" w:rsidP="00042839">
      <w:pPr>
        <w:spacing w:after="240"/>
        <w:ind w:left="1416"/>
        <w:jc w:val="both"/>
        <w:rPr>
          <w:rFonts w:ascii="Calibri Light" w:hAnsi="Calibri Light" w:cs="Calibri Light"/>
          <w:b/>
          <w:bCs/>
        </w:rPr>
      </w:pPr>
      <w:r w:rsidRPr="00D62935">
        <w:rPr>
          <w:rFonts w:ascii="Calibri Light" w:hAnsi="Calibri Light" w:cs="Calibri Light"/>
          <w:b/>
          <w:bCs/>
        </w:rPr>
        <w:t>Alléluia, Alléluia.</w:t>
      </w:r>
    </w:p>
    <w:p w:rsidR="007B51D9" w:rsidRPr="00D62935" w:rsidRDefault="007B51D9" w:rsidP="00042839">
      <w:pPr>
        <w:ind w:left="1985" w:hanging="569"/>
        <w:rPr>
          <w:rFonts w:ascii="Calibri Light" w:hAnsi="Calibri Light" w:cs="Calibri Light"/>
          <w:b/>
          <w:bCs/>
        </w:rPr>
      </w:pPr>
      <w:r w:rsidRPr="00D62935">
        <w:rPr>
          <w:rFonts w:ascii="Calibri Light" w:hAnsi="Calibri Light" w:cs="Calibri Light"/>
          <w:b/>
          <w:bCs/>
        </w:rPr>
        <w:t>Avec Jésus, ton Fils, ressuscité,</w:t>
      </w:r>
      <w:r>
        <w:rPr>
          <w:rFonts w:ascii="Calibri Light" w:hAnsi="Calibri Light" w:cs="Calibri Light"/>
          <w:b/>
          <w:bCs/>
        </w:rPr>
        <w:br/>
        <w:t>n</w:t>
      </w:r>
      <w:r w:rsidRPr="00D62935">
        <w:rPr>
          <w:rFonts w:ascii="Calibri Light" w:hAnsi="Calibri Light" w:cs="Calibri Light"/>
          <w:b/>
          <w:bCs/>
        </w:rPr>
        <w:t>ous te louons et nous te bénissons</w:t>
      </w:r>
      <w:r>
        <w:rPr>
          <w:rFonts w:ascii="Calibri Light" w:hAnsi="Calibri Light" w:cs="Calibri Light"/>
          <w:b/>
          <w:bCs/>
        </w:rPr>
        <w:br/>
        <w:t>e</w:t>
      </w:r>
      <w:r w:rsidRPr="00D62935">
        <w:rPr>
          <w:rFonts w:ascii="Calibri Light" w:hAnsi="Calibri Light" w:cs="Calibri Light"/>
          <w:b/>
          <w:bCs/>
        </w:rPr>
        <w:t>t nous annonçons le jour où tu feras passer notre monde</w:t>
      </w:r>
      <w:r>
        <w:rPr>
          <w:rFonts w:ascii="Calibri Light" w:hAnsi="Calibri Light" w:cs="Calibri Light"/>
          <w:b/>
          <w:bCs/>
        </w:rPr>
        <w:br/>
        <w:t>d</w:t>
      </w:r>
      <w:r w:rsidRPr="00D62935">
        <w:rPr>
          <w:rFonts w:ascii="Calibri Light" w:hAnsi="Calibri Light" w:cs="Calibri Light"/>
          <w:b/>
          <w:bCs/>
        </w:rPr>
        <w:t>ans l’éternelle nouveauté de ton Royaume</w:t>
      </w:r>
    </w:p>
    <w:p w:rsidR="007B51D9" w:rsidRPr="00D62935" w:rsidRDefault="007B51D9" w:rsidP="00C44501">
      <w:pPr>
        <w:ind w:left="708" w:firstLine="708"/>
        <w:jc w:val="both"/>
        <w:rPr>
          <w:rFonts w:ascii="Calibri Light" w:hAnsi="Calibri Light" w:cs="Calibri Light"/>
          <w:b/>
          <w:bCs/>
        </w:rPr>
      </w:pPr>
      <w:r w:rsidRPr="00D62935">
        <w:rPr>
          <w:rFonts w:ascii="Calibri Light" w:hAnsi="Calibri Light" w:cs="Calibri Light"/>
          <w:b/>
          <w:bCs/>
        </w:rPr>
        <w:t>Alléluia, Alléluia.</w:t>
      </w:r>
    </w:p>
    <w:p w:rsidR="007B51D9" w:rsidRPr="00D62935" w:rsidRDefault="007B51D9" w:rsidP="00C44501">
      <w:pPr>
        <w:ind w:left="708" w:firstLine="708"/>
        <w:jc w:val="both"/>
        <w:rPr>
          <w:rFonts w:ascii="Calibri Light" w:hAnsi="Calibri Light" w:cs="Calibri Light"/>
        </w:rPr>
      </w:pPr>
    </w:p>
    <w:p w:rsidR="007B51D9" w:rsidRPr="00D62935" w:rsidRDefault="007B51D9" w:rsidP="00042839">
      <w:pPr>
        <w:spacing w:after="240"/>
        <w:ind w:left="567" w:firstLine="1"/>
        <w:rPr>
          <w:rFonts w:ascii="Calibri Light" w:hAnsi="Calibri Light" w:cs="Calibri Light"/>
          <w:b/>
          <w:bCs/>
        </w:rPr>
      </w:pPr>
      <w:r w:rsidRPr="00D62935">
        <w:rPr>
          <w:rFonts w:ascii="Calibri Light" w:hAnsi="Calibri Light" w:cs="Calibri Light"/>
          <w:b/>
          <w:bCs/>
        </w:rPr>
        <w:t>Comme lui-même nous l’a appris et remplis de la joie de la Résurrection,</w:t>
      </w:r>
      <w:r>
        <w:rPr>
          <w:rFonts w:ascii="Calibri Light" w:hAnsi="Calibri Light" w:cs="Calibri Light"/>
          <w:b/>
          <w:bCs/>
        </w:rPr>
        <w:br/>
      </w:r>
      <w:r w:rsidRPr="00D62935">
        <w:rPr>
          <w:rFonts w:ascii="Calibri Light" w:hAnsi="Calibri Light" w:cs="Calibri Light"/>
          <w:b/>
          <w:bCs/>
        </w:rPr>
        <w:t>nous osons te dire :</w:t>
      </w:r>
    </w:p>
    <w:p w:rsidR="007B51D9" w:rsidRPr="00D62935" w:rsidRDefault="007B51D9" w:rsidP="00364F49">
      <w:pPr>
        <w:ind w:firstLine="1"/>
        <w:jc w:val="center"/>
        <w:rPr>
          <w:rFonts w:ascii="Calibri Light" w:hAnsi="Calibri Light" w:cs="Calibri Light"/>
          <w:b/>
          <w:bCs/>
          <w:i/>
          <w:iCs/>
        </w:rPr>
      </w:pPr>
      <w:r w:rsidRPr="00D62935">
        <w:rPr>
          <w:rFonts w:ascii="Calibri Light" w:hAnsi="Calibri Light" w:cs="Calibri Light"/>
          <w:b/>
          <w:bCs/>
          <w:i/>
          <w:iCs/>
        </w:rPr>
        <w:t>Notre Père</w:t>
      </w:r>
      <w:r>
        <w:rPr>
          <w:rFonts w:ascii="Calibri Light" w:hAnsi="Calibri Light" w:cs="Calibri Light"/>
          <w:b/>
          <w:bCs/>
          <w:i/>
          <w:iCs/>
        </w:rPr>
        <w:t>, qui es aux cieux,</w:t>
      </w:r>
      <w:r>
        <w:rPr>
          <w:rFonts w:ascii="Calibri Light" w:hAnsi="Calibri Light" w:cs="Calibri Light"/>
          <w:b/>
          <w:bCs/>
          <w:i/>
          <w:iCs/>
        </w:rPr>
        <w:br/>
        <w:t>que ton nom soit sanctifié,</w:t>
      </w:r>
      <w:r>
        <w:rPr>
          <w:rFonts w:ascii="Calibri Light" w:hAnsi="Calibri Light" w:cs="Calibri Light"/>
          <w:b/>
          <w:bCs/>
          <w:i/>
          <w:iCs/>
        </w:rPr>
        <w:br/>
        <w:t>que ton règne vienne,</w:t>
      </w:r>
      <w:r>
        <w:rPr>
          <w:rFonts w:ascii="Calibri Light" w:hAnsi="Calibri Light" w:cs="Calibri Light"/>
          <w:b/>
          <w:bCs/>
          <w:i/>
          <w:iCs/>
        </w:rPr>
        <w:br/>
        <w:t>que ta volonté soit faite sur la terre comme au ciel.</w:t>
      </w:r>
      <w:r>
        <w:rPr>
          <w:rFonts w:ascii="Calibri Light" w:hAnsi="Calibri Light" w:cs="Calibri Light"/>
          <w:b/>
          <w:bCs/>
          <w:i/>
          <w:iCs/>
        </w:rPr>
        <w:br/>
        <w:t>Donne-nous aujourd’hui notre pain de ce jour.</w:t>
      </w:r>
      <w:r>
        <w:rPr>
          <w:rFonts w:ascii="Calibri Light" w:hAnsi="Calibri Light" w:cs="Calibri Light"/>
          <w:b/>
          <w:bCs/>
          <w:i/>
          <w:iCs/>
        </w:rPr>
        <w:br/>
        <w:t>Pardonne-nous nos offenses,</w:t>
      </w:r>
      <w:r>
        <w:rPr>
          <w:rFonts w:ascii="Calibri Light" w:hAnsi="Calibri Light" w:cs="Calibri Light"/>
          <w:b/>
          <w:bCs/>
          <w:i/>
          <w:iCs/>
        </w:rPr>
        <w:br/>
        <w:t>comme nous pardonnons aussi à ceux qui nous ont offensés.</w:t>
      </w:r>
      <w:r>
        <w:rPr>
          <w:rFonts w:ascii="Calibri Light" w:hAnsi="Calibri Light" w:cs="Calibri Light"/>
          <w:b/>
          <w:bCs/>
          <w:i/>
          <w:iCs/>
        </w:rPr>
        <w:br/>
        <w:t>Et ne nous laisse pas entrer en tentation</w:t>
      </w:r>
      <w:r>
        <w:rPr>
          <w:rFonts w:ascii="Calibri Light" w:hAnsi="Calibri Light" w:cs="Calibri Light"/>
          <w:b/>
          <w:bCs/>
          <w:i/>
          <w:iCs/>
        </w:rPr>
        <w:br/>
        <w:t>mais délivre-nous du Mal.</w:t>
      </w:r>
      <w:r>
        <w:rPr>
          <w:rFonts w:ascii="Calibri Light" w:hAnsi="Calibri Light" w:cs="Calibri Light"/>
          <w:b/>
          <w:bCs/>
          <w:i/>
          <w:iCs/>
        </w:rPr>
        <w:br/>
      </w:r>
      <w:r>
        <w:rPr>
          <w:rFonts w:ascii="Calibri Light" w:hAnsi="Calibri Light" w:cs="Calibri Light"/>
          <w:b/>
          <w:bCs/>
          <w:i/>
          <w:iCs/>
        </w:rPr>
        <w:br/>
        <w:t>Car c’est à toi qu’appartiennent le Règne,</w:t>
      </w:r>
      <w:r>
        <w:rPr>
          <w:rFonts w:ascii="Calibri Light" w:hAnsi="Calibri Light" w:cs="Calibri Light"/>
          <w:b/>
          <w:bCs/>
          <w:i/>
          <w:iCs/>
        </w:rPr>
        <w:br/>
        <w:t>la puissance et la gloire aux siècles des siècles</w:t>
      </w:r>
      <w:r>
        <w:rPr>
          <w:rFonts w:ascii="Calibri Light" w:hAnsi="Calibri Light" w:cs="Calibri Light"/>
          <w:b/>
          <w:bCs/>
          <w:i/>
          <w:iCs/>
        </w:rPr>
        <w:br/>
        <w:t>Amen</w:t>
      </w:r>
    </w:p>
    <w:p w:rsidR="007B51D9" w:rsidRPr="00D62935" w:rsidRDefault="007B51D9" w:rsidP="00C44501">
      <w:pPr>
        <w:ind w:left="708" w:firstLine="708"/>
        <w:jc w:val="both"/>
        <w:rPr>
          <w:rFonts w:ascii="Calibri Light" w:hAnsi="Calibri Light" w:cs="Calibri Light"/>
        </w:rPr>
      </w:pPr>
    </w:p>
    <w:p w:rsidR="007B51D9" w:rsidRPr="00D62935" w:rsidRDefault="007B51D9" w:rsidP="00242840">
      <w:pPr>
        <w:pBdr>
          <w:left w:val="single" w:sz="4" w:space="4" w:color="auto"/>
        </w:pBdr>
        <w:spacing w:after="240"/>
        <w:jc w:val="both"/>
        <w:rPr>
          <w:rFonts w:ascii="Calibri Light" w:hAnsi="Calibri Light" w:cs="Calibri Light"/>
          <w:i/>
          <w:iCs/>
        </w:rPr>
      </w:pPr>
      <w:r w:rsidRPr="004F2573">
        <w:rPr>
          <w:rFonts w:ascii="Calibri Light" w:hAnsi="Calibri Light" w:cs="Calibri Light"/>
          <w:i/>
          <w:iCs/>
          <w:u w:val="single"/>
        </w:rPr>
        <w:t>Si des enfants sont présents</w:t>
      </w:r>
      <w:r w:rsidRPr="00D62935">
        <w:rPr>
          <w:rFonts w:ascii="Calibri Light" w:hAnsi="Calibri Light" w:cs="Calibri Light"/>
          <w:i/>
          <w:iCs/>
        </w:rPr>
        <w:t>, on pourra conclure le temps de prière par la bénédiction suivante qu’un des parents pourra prononcer et que l’on mettra au pluriel, selon les circonstances.</w:t>
      </w:r>
    </w:p>
    <w:p w:rsidR="007B51D9" w:rsidRPr="00D62935" w:rsidRDefault="007B51D9" w:rsidP="007234DB">
      <w:pPr>
        <w:ind w:left="2127" w:hanging="709"/>
        <w:rPr>
          <w:rFonts w:ascii="Calibri Light" w:hAnsi="Calibri Light" w:cs="Calibri Light"/>
          <w:b/>
          <w:bCs/>
        </w:rPr>
      </w:pPr>
      <w:r w:rsidRPr="00D62935">
        <w:rPr>
          <w:rFonts w:ascii="Calibri Light" w:hAnsi="Calibri Light" w:cs="Calibri Light"/>
          <w:b/>
          <w:bCs/>
        </w:rPr>
        <w:t>Seigneur Jésus, tu as dit » :</w:t>
      </w:r>
      <w:r>
        <w:rPr>
          <w:rFonts w:ascii="Calibri Light" w:hAnsi="Calibri Light" w:cs="Calibri Light"/>
          <w:b/>
          <w:bCs/>
        </w:rPr>
        <w:br/>
      </w:r>
      <w:r w:rsidRPr="00D62935">
        <w:rPr>
          <w:rFonts w:ascii="Calibri Light" w:hAnsi="Calibri Light" w:cs="Calibri Light"/>
          <w:b/>
          <w:bCs/>
        </w:rPr>
        <w:t>« Laissez venir à moi les enfants,</w:t>
      </w:r>
      <w:r>
        <w:rPr>
          <w:rFonts w:ascii="Calibri Light" w:hAnsi="Calibri Light" w:cs="Calibri Light"/>
          <w:b/>
          <w:bCs/>
        </w:rPr>
        <w:br/>
        <w:t>c</w:t>
      </w:r>
      <w:r w:rsidRPr="00D62935">
        <w:rPr>
          <w:rFonts w:ascii="Calibri Light" w:hAnsi="Calibri Light" w:cs="Calibri Light"/>
          <w:b/>
          <w:bCs/>
        </w:rPr>
        <w:t>ar le Royaume des cieux est à eux</w:t>
      </w:r>
      <w:r>
        <w:rPr>
          <w:rFonts w:ascii="Calibri Light" w:hAnsi="Calibri Light" w:cs="Calibri Light"/>
          <w:b/>
          <w:bCs/>
        </w:rPr>
        <w:br/>
        <w:t>e</w:t>
      </w:r>
      <w:r w:rsidRPr="00D62935">
        <w:rPr>
          <w:rFonts w:ascii="Calibri Light" w:hAnsi="Calibri Light" w:cs="Calibri Light"/>
          <w:b/>
          <w:bCs/>
        </w:rPr>
        <w:t>t à ceux qui leur ressemblent ».</w:t>
      </w:r>
    </w:p>
    <w:p w:rsidR="007B51D9" w:rsidRPr="00D62935" w:rsidRDefault="007B51D9" w:rsidP="007234DB">
      <w:pPr>
        <w:ind w:left="2127" w:hanging="711"/>
        <w:rPr>
          <w:rFonts w:ascii="Calibri Light" w:hAnsi="Calibri Light" w:cs="Calibri Light"/>
          <w:b/>
          <w:bCs/>
        </w:rPr>
      </w:pPr>
      <w:r w:rsidRPr="00D62935">
        <w:rPr>
          <w:rFonts w:ascii="Calibri Light" w:hAnsi="Calibri Light" w:cs="Calibri Light"/>
          <w:b/>
          <w:bCs/>
        </w:rPr>
        <w:t>Tu as imposé les mains sur les enfants et tu les as bénis.</w:t>
      </w:r>
      <w:r>
        <w:rPr>
          <w:rFonts w:ascii="Calibri Light" w:hAnsi="Calibri Light" w:cs="Calibri Light"/>
          <w:b/>
          <w:bCs/>
        </w:rPr>
        <w:br/>
      </w:r>
      <w:r w:rsidRPr="00D62935">
        <w:rPr>
          <w:rFonts w:ascii="Calibri Light" w:hAnsi="Calibri Light" w:cs="Calibri Light"/>
          <w:b/>
          <w:bCs/>
        </w:rPr>
        <w:t>Béni aussi notre (nos) enfant(s) N…</w:t>
      </w:r>
    </w:p>
    <w:p w:rsidR="007B51D9" w:rsidRPr="00D62935" w:rsidRDefault="007B51D9" w:rsidP="007234DB">
      <w:pPr>
        <w:ind w:left="2127" w:hanging="711"/>
        <w:rPr>
          <w:rFonts w:ascii="Calibri Light" w:hAnsi="Calibri Light" w:cs="Calibri Light"/>
          <w:b/>
          <w:bCs/>
        </w:rPr>
      </w:pPr>
      <w:r w:rsidRPr="00D62935">
        <w:rPr>
          <w:rFonts w:ascii="Calibri Light" w:hAnsi="Calibri Light" w:cs="Calibri Light"/>
          <w:b/>
          <w:bCs/>
        </w:rPr>
        <w:t>À son baptême, tu l’as appelé par son nom</w:t>
      </w:r>
      <w:r>
        <w:rPr>
          <w:rFonts w:ascii="Calibri Light" w:hAnsi="Calibri Light" w:cs="Calibri Light"/>
          <w:b/>
          <w:bCs/>
        </w:rPr>
        <w:br/>
        <w:t>e</w:t>
      </w:r>
      <w:r w:rsidRPr="00D62935">
        <w:rPr>
          <w:rFonts w:ascii="Calibri Light" w:hAnsi="Calibri Light" w:cs="Calibri Light"/>
          <w:b/>
          <w:bCs/>
        </w:rPr>
        <w:t>t il est devenu en toi enfant de Dieu.</w:t>
      </w:r>
    </w:p>
    <w:p w:rsidR="007B51D9" w:rsidRPr="00D62935" w:rsidRDefault="007B51D9" w:rsidP="00C44501">
      <w:pPr>
        <w:ind w:left="708" w:firstLine="708"/>
        <w:jc w:val="both"/>
        <w:rPr>
          <w:rFonts w:ascii="Calibri Light" w:hAnsi="Calibri Light" w:cs="Calibri Light"/>
          <w:b/>
          <w:bCs/>
        </w:rPr>
      </w:pPr>
      <w:r w:rsidRPr="00D62935">
        <w:rPr>
          <w:rFonts w:ascii="Calibri Light" w:hAnsi="Calibri Light" w:cs="Calibri Light"/>
          <w:b/>
          <w:bCs/>
        </w:rPr>
        <w:t>Envoie ton ange pour l’accompagner et le garder de tout faux pas.</w:t>
      </w:r>
    </w:p>
    <w:p w:rsidR="007B51D9" w:rsidRPr="00D62935" w:rsidRDefault="007B51D9" w:rsidP="007234DB">
      <w:pPr>
        <w:ind w:left="2127" w:hanging="711"/>
        <w:rPr>
          <w:rFonts w:ascii="Calibri Light" w:hAnsi="Calibri Light" w:cs="Calibri Light"/>
          <w:b/>
          <w:bCs/>
        </w:rPr>
      </w:pPr>
      <w:r w:rsidRPr="00D62935">
        <w:rPr>
          <w:rFonts w:ascii="Calibri Light" w:hAnsi="Calibri Light" w:cs="Calibri Light"/>
          <w:b/>
          <w:bCs/>
        </w:rPr>
        <w:t>Qu’il trouve toujours dans notre famille l’aide dont il a besoin</w:t>
      </w:r>
      <w:r>
        <w:rPr>
          <w:rFonts w:ascii="Calibri Light" w:hAnsi="Calibri Light" w:cs="Calibri Light"/>
          <w:b/>
          <w:bCs/>
        </w:rPr>
        <w:br/>
        <w:t>p</w:t>
      </w:r>
      <w:r w:rsidRPr="00D62935">
        <w:rPr>
          <w:rFonts w:ascii="Calibri Light" w:hAnsi="Calibri Light" w:cs="Calibri Light"/>
          <w:b/>
          <w:bCs/>
        </w:rPr>
        <w:t>our devenir adulte et vrai chrétien.</w:t>
      </w:r>
    </w:p>
    <w:p w:rsidR="007B51D9" w:rsidRPr="00D62935" w:rsidRDefault="007B51D9" w:rsidP="007234DB">
      <w:pPr>
        <w:ind w:left="2127" w:hanging="711"/>
        <w:rPr>
          <w:rFonts w:ascii="Calibri Light" w:hAnsi="Calibri Light" w:cs="Calibri Light"/>
          <w:b/>
          <w:bCs/>
        </w:rPr>
      </w:pPr>
      <w:r w:rsidRPr="00D62935">
        <w:rPr>
          <w:rFonts w:ascii="Calibri Light" w:hAnsi="Calibri Light" w:cs="Calibri Light"/>
          <w:b/>
          <w:bCs/>
        </w:rPr>
        <w:t>N… que la bénédiction de Dieu, Père, Fils et Saint Esprit</w:t>
      </w:r>
      <w:r>
        <w:rPr>
          <w:rFonts w:ascii="Calibri Light" w:hAnsi="Calibri Light" w:cs="Calibri Light"/>
          <w:b/>
          <w:bCs/>
        </w:rPr>
        <w:br/>
        <w:t>d</w:t>
      </w:r>
      <w:r w:rsidRPr="00D62935">
        <w:rPr>
          <w:rFonts w:ascii="Calibri Light" w:hAnsi="Calibri Light" w:cs="Calibri Light"/>
          <w:b/>
          <w:bCs/>
        </w:rPr>
        <w:t>escende sur toi</w:t>
      </w:r>
      <w:r>
        <w:rPr>
          <w:rFonts w:ascii="Calibri Light" w:hAnsi="Calibri Light" w:cs="Calibri Light"/>
          <w:b/>
          <w:bCs/>
        </w:rPr>
        <w:t xml:space="preserve"> (vous)</w:t>
      </w:r>
      <w:r w:rsidRPr="00D62935">
        <w:rPr>
          <w:rFonts w:ascii="Calibri Light" w:hAnsi="Calibri Light" w:cs="Calibri Light"/>
          <w:b/>
          <w:bCs/>
        </w:rPr>
        <w:t xml:space="preserve"> et sur nous tous</w:t>
      </w:r>
      <w:r>
        <w:rPr>
          <w:rFonts w:ascii="Calibri Light" w:hAnsi="Calibri Light" w:cs="Calibri Light"/>
          <w:b/>
          <w:bCs/>
        </w:rPr>
        <w:br/>
        <w:t>e</w:t>
      </w:r>
      <w:r w:rsidRPr="00D62935">
        <w:rPr>
          <w:rFonts w:ascii="Calibri Light" w:hAnsi="Calibri Light" w:cs="Calibri Light"/>
          <w:b/>
          <w:bCs/>
        </w:rPr>
        <w:t>t y demeure toujours.</w:t>
      </w:r>
    </w:p>
    <w:p w:rsidR="007B51D9" w:rsidRDefault="007B51D9" w:rsidP="004F2573">
      <w:pPr>
        <w:spacing w:after="240"/>
        <w:ind w:left="708" w:firstLine="708"/>
        <w:jc w:val="both"/>
        <w:rPr>
          <w:rFonts w:ascii="Calibri Light" w:hAnsi="Calibri Light" w:cs="Calibri Light"/>
          <w:b/>
          <w:bCs/>
        </w:rPr>
      </w:pPr>
      <w:r w:rsidRPr="00D62935">
        <w:rPr>
          <w:rFonts w:ascii="Calibri Light" w:hAnsi="Calibri Light" w:cs="Calibri Light"/>
          <w:b/>
          <w:bCs/>
        </w:rPr>
        <w:t>Amen.</w:t>
      </w:r>
    </w:p>
    <w:p w:rsidR="007B51D9" w:rsidRPr="00D62935" w:rsidRDefault="007B51D9" w:rsidP="004F2573">
      <w:pPr>
        <w:spacing w:after="240"/>
        <w:ind w:left="708" w:firstLine="708"/>
        <w:jc w:val="both"/>
        <w:rPr>
          <w:rFonts w:ascii="Calibri Light" w:hAnsi="Calibri Light" w:cs="Calibri Light"/>
          <w:b/>
          <w:bCs/>
        </w:rPr>
      </w:pPr>
    </w:p>
    <w:p w:rsidR="007B51D9" w:rsidRPr="00D62935" w:rsidRDefault="007B51D9" w:rsidP="00242840">
      <w:pPr>
        <w:pBdr>
          <w:left w:val="single" w:sz="4" w:space="4" w:color="auto"/>
        </w:pBdr>
        <w:spacing w:after="240"/>
        <w:jc w:val="both"/>
        <w:rPr>
          <w:rFonts w:ascii="Calibri Light" w:hAnsi="Calibri Light" w:cs="Calibri Light"/>
          <w:i/>
          <w:iCs/>
          <w:szCs w:val="20"/>
        </w:rPr>
      </w:pPr>
      <w:r w:rsidRPr="004F2573">
        <w:rPr>
          <w:rFonts w:ascii="Calibri Light" w:hAnsi="Calibri Light" w:cs="Calibri Light"/>
          <w:i/>
          <w:iCs/>
          <w:szCs w:val="20"/>
          <w:u w:val="single"/>
        </w:rPr>
        <w:t>Si une personne est seule</w:t>
      </w:r>
      <w:r w:rsidRPr="00D62935">
        <w:rPr>
          <w:rFonts w:ascii="Calibri Light" w:hAnsi="Calibri Light" w:cs="Calibri Light"/>
          <w:i/>
          <w:iCs/>
          <w:szCs w:val="20"/>
        </w:rPr>
        <w:t xml:space="preserve"> à prier</w:t>
      </w:r>
      <w:r>
        <w:rPr>
          <w:rFonts w:ascii="Calibri Light" w:hAnsi="Calibri Light" w:cs="Calibri Light"/>
          <w:i/>
          <w:iCs/>
          <w:szCs w:val="20"/>
        </w:rPr>
        <w:t xml:space="preserve"> (ou un couple seul)</w:t>
      </w:r>
      <w:r w:rsidRPr="00D62935">
        <w:rPr>
          <w:rFonts w:ascii="Calibri Light" w:hAnsi="Calibri Light" w:cs="Calibri Light"/>
          <w:i/>
          <w:iCs/>
          <w:szCs w:val="20"/>
        </w:rPr>
        <w:t xml:space="preserve">, elle pourra conclure par la bénédiction suivante </w:t>
      </w:r>
    </w:p>
    <w:p w:rsidR="007B51D9" w:rsidRDefault="007B51D9" w:rsidP="004F2573">
      <w:pPr>
        <w:ind w:left="1418"/>
        <w:jc w:val="both"/>
        <w:rPr>
          <w:rFonts w:ascii="Calibri Light" w:hAnsi="Calibri Light" w:cs="Calibri Light"/>
          <w:b/>
          <w:bCs/>
          <w:szCs w:val="20"/>
        </w:rPr>
      </w:pPr>
    </w:p>
    <w:p w:rsidR="007B51D9" w:rsidRPr="00D62935" w:rsidRDefault="007B51D9" w:rsidP="004F2573">
      <w:pPr>
        <w:ind w:left="1418"/>
        <w:jc w:val="both"/>
        <w:rPr>
          <w:rFonts w:ascii="Calibri Light" w:hAnsi="Calibri Light" w:cs="Calibri Light"/>
          <w:b/>
          <w:bCs/>
          <w:szCs w:val="20"/>
        </w:rPr>
      </w:pPr>
      <w:r w:rsidRPr="00D62935">
        <w:rPr>
          <w:rFonts w:ascii="Calibri Light" w:hAnsi="Calibri Light" w:cs="Calibri Light"/>
          <w:b/>
          <w:bCs/>
          <w:szCs w:val="20"/>
        </w:rPr>
        <w:t>Père très saint, tu as ressuscité Jésus d’entre les morts.</w:t>
      </w:r>
    </w:p>
    <w:p w:rsidR="007B51D9" w:rsidRPr="00D62935" w:rsidRDefault="007B51D9" w:rsidP="009D566A">
      <w:pPr>
        <w:ind w:left="1416" w:firstLine="2"/>
        <w:jc w:val="both"/>
        <w:rPr>
          <w:rFonts w:ascii="Calibri Light" w:hAnsi="Calibri Light" w:cs="Calibri Light"/>
          <w:b/>
          <w:bCs/>
          <w:szCs w:val="20"/>
        </w:rPr>
      </w:pPr>
      <w:r w:rsidRPr="00D62935">
        <w:rPr>
          <w:rFonts w:ascii="Calibri Light" w:hAnsi="Calibri Light" w:cs="Calibri Light"/>
          <w:b/>
          <w:bCs/>
          <w:szCs w:val="20"/>
        </w:rPr>
        <w:t>Que ta bénédiction me</w:t>
      </w:r>
      <w:r>
        <w:rPr>
          <w:rFonts w:ascii="Calibri Light" w:hAnsi="Calibri Light" w:cs="Calibri Light"/>
          <w:b/>
          <w:bCs/>
          <w:szCs w:val="20"/>
        </w:rPr>
        <w:t xml:space="preserve"> (nous)</w:t>
      </w:r>
      <w:r w:rsidRPr="00D62935">
        <w:rPr>
          <w:rFonts w:ascii="Calibri Light" w:hAnsi="Calibri Light" w:cs="Calibri Light"/>
          <w:b/>
          <w:bCs/>
          <w:szCs w:val="20"/>
        </w:rPr>
        <w:t xml:space="preserve"> fasse renaître à ta propre vie.</w:t>
      </w:r>
    </w:p>
    <w:p w:rsidR="007B51D9" w:rsidRPr="00D62935" w:rsidRDefault="007B51D9" w:rsidP="00C44501">
      <w:pPr>
        <w:ind w:left="708" w:firstLine="708"/>
        <w:jc w:val="both"/>
        <w:rPr>
          <w:rFonts w:ascii="Calibri Light" w:hAnsi="Calibri Light" w:cs="Calibri Light"/>
          <w:b/>
          <w:bCs/>
          <w:szCs w:val="20"/>
        </w:rPr>
      </w:pPr>
      <w:r w:rsidRPr="00D62935">
        <w:rPr>
          <w:rFonts w:ascii="Calibri Light" w:hAnsi="Calibri Light" w:cs="Calibri Light"/>
          <w:b/>
          <w:bCs/>
          <w:szCs w:val="20"/>
        </w:rPr>
        <w:t>Qu’elle me</w:t>
      </w:r>
      <w:r>
        <w:rPr>
          <w:rFonts w:ascii="Calibri Light" w:hAnsi="Calibri Light" w:cs="Calibri Light"/>
          <w:b/>
          <w:bCs/>
          <w:szCs w:val="20"/>
        </w:rPr>
        <w:t xml:space="preserve"> (nous)</w:t>
      </w:r>
      <w:r w:rsidRPr="00D62935">
        <w:rPr>
          <w:rFonts w:ascii="Calibri Light" w:hAnsi="Calibri Light" w:cs="Calibri Light"/>
          <w:b/>
          <w:bCs/>
          <w:szCs w:val="20"/>
        </w:rPr>
        <w:t xml:space="preserve"> fasse reconnaître en Jésus mon</w:t>
      </w:r>
      <w:r>
        <w:rPr>
          <w:rFonts w:ascii="Calibri Light" w:hAnsi="Calibri Light" w:cs="Calibri Light"/>
          <w:b/>
          <w:bCs/>
          <w:szCs w:val="20"/>
        </w:rPr>
        <w:t xml:space="preserve"> (notre)</w:t>
      </w:r>
      <w:r w:rsidRPr="00D62935">
        <w:rPr>
          <w:rFonts w:ascii="Calibri Light" w:hAnsi="Calibri Light" w:cs="Calibri Light"/>
          <w:b/>
          <w:bCs/>
          <w:szCs w:val="20"/>
        </w:rPr>
        <w:t xml:space="preserve"> Seigneur et mon</w:t>
      </w:r>
      <w:r>
        <w:rPr>
          <w:rFonts w:ascii="Calibri Light" w:hAnsi="Calibri Light" w:cs="Calibri Light"/>
          <w:b/>
          <w:bCs/>
          <w:szCs w:val="20"/>
        </w:rPr>
        <w:t xml:space="preserve"> notre)</w:t>
      </w:r>
      <w:r w:rsidRPr="00D62935">
        <w:rPr>
          <w:rFonts w:ascii="Calibri Light" w:hAnsi="Calibri Light" w:cs="Calibri Light"/>
          <w:b/>
          <w:bCs/>
          <w:szCs w:val="20"/>
        </w:rPr>
        <w:t xml:space="preserve"> Dieu.</w:t>
      </w:r>
    </w:p>
    <w:p w:rsidR="007B51D9" w:rsidRPr="00D62935" w:rsidRDefault="007B51D9" w:rsidP="006A558A">
      <w:pPr>
        <w:ind w:left="2127" w:hanging="711"/>
        <w:rPr>
          <w:rFonts w:ascii="Calibri Light" w:hAnsi="Calibri Light" w:cs="Calibri Light"/>
          <w:b/>
          <w:bCs/>
          <w:szCs w:val="20"/>
        </w:rPr>
      </w:pPr>
      <w:r w:rsidRPr="00D62935">
        <w:rPr>
          <w:rFonts w:ascii="Calibri Light" w:hAnsi="Calibri Light" w:cs="Calibri Light"/>
          <w:b/>
          <w:bCs/>
          <w:szCs w:val="20"/>
        </w:rPr>
        <w:t>Qu’elle redonne sens à ma</w:t>
      </w:r>
      <w:r>
        <w:rPr>
          <w:rFonts w:ascii="Calibri Light" w:hAnsi="Calibri Light" w:cs="Calibri Light"/>
          <w:b/>
          <w:bCs/>
          <w:szCs w:val="20"/>
        </w:rPr>
        <w:t xml:space="preserve"> (notre)</w:t>
      </w:r>
      <w:r w:rsidRPr="00D62935">
        <w:rPr>
          <w:rFonts w:ascii="Calibri Light" w:hAnsi="Calibri Light" w:cs="Calibri Light"/>
          <w:b/>
          <w:bCs/>
          <w:szCs w:val="20"/>
        </w:rPr>
        <w:t xml:space="preserve"> vie</w:t>
      </w:r>
      <w:r>
        <w:rPr>
          <w:rFonts w:ascii="Calibri Light" w:hAnsi="Calibri Light" w:cs="Calibri Light"/>
          <w:b/>
          <w:bCs/>
          <w:szCs w:val="20"/>
        </w:rPr>
        <w:br/>
        <w:t>e</w:t>
      </w:r>
      <w:r w:rsidRPr="00D62935">
        <w:rPr>
          <w:rFonts w:ascii="Calibri Light" w:hAnsi="Calibri Light" w:cs="Calibri Light"/>
          <w:b/>
          <w:bCs/>
          <w:szCs w:val="20"/>
        </w:rPr>
        <w:t>t remplisse mon</w:t>
      </w:r>
      <w:r>
        <w:rPr>
          <w:rFonts w:ascii="Calibri Light" w:hAnsi="Calibri Light" w:cs="Calibri Light"/>
          <w:b/>
          <w:bCs/>
          <w:szCs w:val="20"/>
        </w:rPr>
        <w:t xml:space="preserve"> (notre)</w:t>
      </w:r>
      <w:r w:rsidRPr="00D62935">
        <w:rPr>
          <w:rFonts w:ascii="Calibri Light" w:hAnsi="Calibri Light" w:cs="Calibri Light"/>
          <w:b/>
          <w:bCs/>
          <w:szCs w:val="20"/>
        </w:rPr>
        <w:t xml:space="preserve"> cœur de ta paix en ces temps troublés, </w:t>
      </w:r>
    </w:p>
    <w:p w:rsidR="007B51D9" w:rsidRPr="00D62935" w:rsidRDefault="007B51D9" w:rsidP="009D566A">
      <w:pPr>
        <w:ind w:left="2127" w:hanging="711"/>
        <w:rPr>
          <w:rFonts w:ascii="Calibri Light" w:hAnsi="Calibri Light" w:cs="Calibri Light"/>
          <w:b/>
          <w:bCs/>
          <w:szCs w:val="20"/>
        </w:rPr>
      </w:pPr>
      <w:r w:rsidRPr="00D62935">
        <w:rPr>
          <w:rFonts w:ascii="Calibri Light" w:hAnsi="Calibri Light" w:cs="Calibri Light"/>
          <w:b/>
          <w:bCs/>
          <w:szCs w:val="20"/>
        </w:rPr>
        <w:t>Qu’elle répande sur moi</w:t>
      </w:r>
      <w:r>
        <w:rPr>
          <w:rFonts w:ascii="Calibri Light" w:hAnsi="Calibri Light" w:cs="Calibri Light"/>
          <w:b/>
          <w:bCs/>
          <w:szCs w:val="20"/>
        </w:rPr>
        <w:t xml:space="preserve"> (nous)</w:t>
      </w:r>
      <w:r w:rsidRPr="00D62935">
        <w:rPr>
          <w:rFonts w:ascii="Calibri Light" w:hAnsi="Calibri Light" w:cs="Calibri Light"/>
          <w:b/>
          <w:bCs/>
          <w:szCs w:val="20"/>
        </w:rPr>
        <w:t xml:space="preserve"> le souffle de ton Esprit,</w:t>
      </w:r>
      <w:r>
        <w:rPr>
          <w:rFonts w:ascii="Calibri Light" w:hAnsi="Calibri Light" w:cs="Calibri Light"/>
          <w:b/>
          <w:bCs/>
          <w:szCs w:val="20"/>
        </w:rPr>
        <w:br/>
        <w:t>e</w:t>
      </w:r>
      <w:r w:rsidRPr="00D62935">
        <w:rPr>
          <w:rFonts w:ascii="Calibri Light" w:hAnsi="Calibri Light" w:cs="Calibri Light"/>
          <w:b/>
          <w:bCs/>
          <w:szCs w:val="20"/>
        </w:rPr>
        <w:t>t me</w:t>
      </w:r>
      <w:r>
        <w:rPr>
          <w:rFonts w:ascii="Calibri Light" w:hAnsi="Calibri Light" w:cs="Calibri Light"/>
          <w:b/>
          <w:bCs/>
          <w:szCs w:val="20"/>
        </w:rPr>
        <w:t xml:space="preserve"> (nous)</w:t>
      </w:r>
      <w:r w:rsidRPr="00D62935">
        <w:rPr>
          <w:rFonts w:ascii="Calibri Light" w:hAnsi="Calibri Light" w:cs="Calibri Light"/>
          <w:b/>
          <w:bCs/>
          <w:szCs w:val="20"/>
        </w:rPr>
        <w:t xml:space="preserve"> fasse témoigner de ton amour pour le monde.</w:t>
      </w:r>
    </w:p>
    <w:p w:rsidR="007B51D9" w:rsidRPr="00D62935" w:rsidRDefault="007B51D9" w:rsidP="00C44501">
      <w:pPr>
        <w:ind w:left="708" w:firstLine="708"/>
        <w:jc w:val="both"/>
        <w:rPr>
          <w:rFonts w:ascii="Calibri Light" w:hAnsi="Calibri Light" w:cs="Calibri Light"/>
          <w:b/>
          <w:bCs/>
          <w:szCs w:val="20"/>
        </w:rPr>
      </w:pPr>
      <w:r w:rsidRPr="00D62935">
        <w:rPr>
          <w:rFonts w:ascii="Calibri Light" w:hAnsi="Calibri Light" w:cs="Calibri Light"/>
          <w:b/>
          <w:bCs/>
          <w:szCs w:val="20"/>
        </w:rPr>
        <w:t>Je</w:t>
      </w:r>
      <w:r>
        <w:rPr>
          <w:rFonts w:ascii="Calibri Light" w:hAnsi="Calibri Light" w:cs="Calibri Light"/>
          <w:b/>
          <w:bCs/>
          <w:szCs w:val="20"/>
        </w:rPr>
        <w:t xml:space="preserve"> (nous)</w:t>
      </w:r>
      <w:r w:rsidRPr="00D62935">
        <w:rPr>
          <w:rFonts w:ascii="Calibri Light" w:hAnsi="Calibri Light" w:cs="Calibri Light"/>
          <w:b/>
          <w:bCs/>
          <w:szCs w:val="20"/>
        </w:rPr>
        <w:t xml:space="preserve"> te le demande</w:t>
      </w:r>
      <w:r>
        <w:rPr>
          <w:rFonts w:ascii="Calibri Light" w:hAnsi="Calibri Light" w:cs="Calibri Light"/>
          <w:b/>
          <w:bCs/>
          <w:szCs w:val="20"/>
        </w:rPr>
        <w:t xml:space="preserve"> (demandons)</w:t>
      </w:r>
      <w:r w:rsidRPr="00D62935">
        <w:rPr>
          <w:rFonts w:ascii="Calibri Light" w:hAnsi="Calibri Light" w:cs="Calibri Light"/>
          <w:b/>
          <w:bCs/>
          <w:szCs w:val="20"/>
        </w:rPr>
        <w:t>, par Jésus, le Christ, notre Seigneur ».</w:t>
      </w:r>
    </w:p>
    <w:p w:rsidR="007B51D9" w:rsidRDefault="007B51D9" w:rsidP="004F2573">
      <w:pPr>
        <w:spacing w:after="240"/>
        <w:ind w:left="708" w:firstLine="708"/>
        <w:jc w:val="both"/>
        <w:rPr>
          <w:rFonts w:ascii="Calibri Light" w:hAnsi="Calibri Light" w:cs="Calibri Light"/>
          <w:b/>
          <w:bCs/>
          <w:szCs w:val="20"/>
        </w:rPr>
      </w:pPr>
      <w:r w:rsidRPr="006A558A">
        <w:rPr>
          <w:rFonts w:ascii="Calibri Light" w:hAnsi="Calibri Light" w:cs="Calibri Light"/>
          <w:b/>
          <w:bCs/>
          <w:szCs w:val="20"/>
        </w:rPr>
        <w:t>Amen.</w:t>
      </w:r>
    </w:p>
    <w:p w:rsidR="007B51D9" w:rsidRDefault="007B51D9" w:rsidP="004F2573">
      <w:pPr>
        <w:spacing w:after="240"/>
        <w:jc w:val="both"/>
        <w:rPr>
          <w:rFonts w:ascii="Calibri Light" w:hAnsi="Calibri Light" w:cs="Calibri Light"/>
          <w:i/>
          <w:iCs/>
        </w:rPr>
      </w:pPr>
      <w:r w:rsidRPr="00D62935">
        <w:rPr>
          <w:rFonts w:ascii="Calibri Light" w:hAnsi="Calibri Light" w:cs="Calibri Light"/>
          <w:i/>
          <w:iCs/>
        </w:rPr>
        <w:t>On pourra terminer en chantant « Alléluia » ou un chant de louange pascale</w:t>
      </w:r>
    </w:p>
    <w:p w:rsidR="007B51D9" w:rsidRDefault="007B51D9" w:rsidP="004F2573">
      <w:pPr>
        <w:spacing w:after="240"/>
        <w:jc w:val="both"/>
        <w:rPr>
          <w:rFonts w:ascii="Calibri Light" w:hAnsi="Calibri Light" w:cs="Calibri Light"/>
          <w:iCs/>
        </w:rPr>
      </w:pPr>
      <w:r w:rsidRPr="00183D65">
        <w:rPr>
          <w:rFonts w:ascii="Calibri Light" w:hAnsi="Calibri Light" w:cs="Calibri Light"/>
          <w:b/>
          <w:iCs/>
        </w:rPr>
        <w:t>Le Christ est vivant</w:t>
      </w:r>
      <w:r>
        <w:rPr>
          <w:rFonts w:ascii="Calibri Light" w:hAnsi="Calibri Light" w:cs="Calibri Light"/>
          <w:iCs/>
        </w:rPr>
        <w:t xml:space="preserve"> </w:t>
      </w:r>
      <w:r w:rsidRPr="00183D65">
        <w:rPr>
          <w:rFonts w:ascii="Calibri Light" w:hAnsi="Calibri Light" w:cs="Calibri Light"/>
          <w:iCs/>
          <w:sz w:val="20"/>
        </w:rPr>
        <w:t>(I 214, CNA 493</w:t>
      </w:r>
      <w:r>
        <w:rPr>
          <w:rFonts w:ascii="Calibri Light" w:hAnsi="Calibri Light" w:cs="Calibri Light"/>
          <w:iCs/>
          <w:sz w:val="20"/>
        </w:rPr>
        <w:t>)</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1. Le Christ est vivant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Il est parmi nous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Béni soit son nom dans tout l’univers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Alléluia ! </w:t>
      </w:r>
    </w:p>
    <w:p w:rsidR="007B51D9" w:rsidRDefault="007B51D9" w:rsidP="00183D65">
      <w:pPr>
        <w:autoSpaceDE w:val="0"/>
        <w:autoSpaceDN w:val="0"/>
        <w:adjustRightInd w:val="0"/>
        <w:rPr>
          <w:rFonts w:ascii="Arial" w:hAnsi="Arial"/>
          <w:color w:val="000000"/>
          <w:sz w:val="20"/>
          <w:szCs w:val="20"/>
          <w:lang w:eastAsia="fr-FR"/>
        </w:rPr>
      </w:pP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2. C’est lui notre joie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C’est lui notre espoir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C’est lui notre pain, c’est lui notre vie,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Alléluia ! </w:t>
      </w:r>
    </w:p>
    <w:p w:rsidR="007B51D9" w:rsidRDefault="007B51D9" w:rsidP="00183D65">
      <w:pPr>
        <w:autoSpaceDE w:val="0"/>
        <w:autoSpaceDN w:val="0"/>
        <w:adjustRightInd w:val="0"/>
        <w:rPr>
          <w:rFonts w:ascii="Arial" w:hAnsi="Arial"/>
          <w:color w:val="000000"/>
          <w:sz w:val="20"/>
          <w:szCs w:val="20"/>
          <w:lang w:eastAsia="fr-FR"/>
        </w:rPr>
      </w:pP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3. Soyons dans la joie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Louons le Seigneur!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Il nous a aimés, il nous a sauvés,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Alléluia ! </w:t>
      </w:r>
    </w:p>
    <w:p w:rsidR="007B51D9" w:rsidRDefault="007B51D9" w:rsidP="00183D65">
      <w:pPr>
        <w:autoSpaceDE w:val="0"/>
        <w:autoSpaceDN w:val="0"/>
        <w:adjustRightInd w:val="0"/>
        <w:rPr>
          <w:rFonts w:ascii="Arial" w:hAnsi="Arial"/>
          <w:color w:val="000000"/>
          <w:sz w:val="20"/>
          <w:szCs w:val="20"/>
          <w:lang w:eastAsia="fr-FR"/>
        </w:rPr>
      </w:pP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4. Le Christ est vivant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Allons proclamer,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La Bonne nouvelle à toute nation,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Alléluia ! </w:t>
      </w:r>
    </w:p>
    <w:p w:rsidR="007B51D9" w:rsidRDefault="007B51D9" w:rsidP="00183D65">
      <w:pPr>
        <w:autoSpaceDE w:val="0"/>
        <w:autoSpaceDN w:val="0"/>
        <w:adjustRightInd w:val="0"/>
        <w:rPr>
          <w:rFonts w:ascii="Arial" w:hAnsi="Arial"/>
          <w:color w:val="000000"/>
          <w:sz w:val="20"/>
          <w:szCs w:val="20"/>
          <w:lang w:eastAsia="fr-FR"/>
        </w:rPr>
      </w:pP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5. Le Christ était mort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Le Christ est vivant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Le Christ est présent, le Christ reviendra,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Alléluia ! </w:t>
      </w:r>
    </w:p>
    <w:p w:rsidR="007B51D9" w:rsidRDefault="007B51D9" w:rsidP="00183D65">
      <w:pPr>
        <w:autoSpaceDE w:val="0"/>
        <w:autoSpaceDN w:val="0"/>
        <w:adjustRightInd w:val="0"/>
        <w:rPr>
          <w:rFonts w:ascii="Arial" w:hAnsi="Arial"/>
          <w:color w:val="000000"/>
          <w:sz w:val="20"/>
          <w:szCs w:val="20"/>
          <w:lang w:eastAsia="fr-FR"/>
        </w:rPr>
      </w:pP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6. Louange au Seigneur,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Au Père très bon,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b/>
          <w:bCs/>
          <w:color w:val="000000"/>
          <w:sz w:val="20"/>
          <w:szCs w:val="20"/>
          <w:lang w:eastAsia="fr-FR"/>
        </w:rPr>
        <w:t xml:space="preserve">Alléluia ! </w:t>
      </w:r>
    </w:p>
    <w:p w:rsidR="007B51D9" w:rsidRPr="00183D65" w:rsidRDefault="007B51D9" w:rsidP="00183D65">
      <w:pPr>
        <w:autoSpaceDE w:val="0"/>
        <w:autoSpaceDN w:val="0"/>
        <w:adjustRightInd w:val="0"/>
        <w:rPr>
          <w:rFonts w:ascii="Arial" w:hAnsi="Arial"/>
          <w:color w:val="000000"/>
          <w:sz w:val="20"/>
          <w:szCs w:val="20"/>
          <w:lang w:eastAsia="fr-FR"/>
        </w:rPr>
      </w:pPr>
      <w:r w:rsidRPr="00183D65">
        <w:rPr>
          <w:rFonts w:ascii="Arial" w:hAnsi="Arial"/>
          <w:color w:val="000000"/>
          <w:sz w:val="20"/>
          <w:szCs w:val="20"/>
          <w:lang w:eastAsia="fr-FR"/>
        </w:rPr>
        <w:t xml:space="preserve">Au Christ, à l’Esprit, aux siècles sans fin, </w:t>
      </w:r>
    </w:p>
    <w:p w:rsidR="007B51D9" w:rsidRPr="00B57672" w:rsidRDefault="007B51D9" w:rsidP="00B57672">
      <w:pPr>
        <w:spacing w:after="240"/>
        <w:jc w:val="both"/>
        <w:rPr>
          <w:rFonts w:ascii="Calibri Light" w:hAnsi="Calibri Light" w:cs="Calibri Light"/>
          <w:iCs/>
        </w:rPr>
      </w:pPr>
      <w:r w:rsidRPr="00183D65">
        <w:rPr>
          <w:rFonts w:ascii="Arial" w:hAnsi="Arial"/>
          <w:b/>
          <w:bCs/>
          <w:color w:val="000000"/>
          <w:sz w:val="20"/>
          <w:szCs w:val="20"/>
          <w:lang w:eastAsia="fr-FR"/>
        </w:rPr>
        <w:t>Alléluia ! Alléluia !</w:t>
      </w:r>
    </w:p>
    <w:sectPr w:rsidR="007B51D9" w:rsidRPr="00B57672" w:rsidSect="004D3D71">
      <w:footerReference w:type="default" r:id="rId25"/>
      <w:type w:val="continuous"/>
      <w:pgSz w:w="11900" w:h="16840"/>
      <w:pgMar w:top="85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1D9" w:rsidRDefault="007B51D9" w:rsidP="00B353CD">
      <w:r>
        <w:separator/>
      </w:r>
    </w:p>
  </w:endnote>
  <w:endnote w:type="continuationSeparator" w:id="0">
    <w:p w:rsidR="007B51D9" w:rsidRDefault="007B51D9" w:rsidP="00B353CD">
      <w:r>
        <w:continuationSeparator/>
      </w:r>
    </w:p>
  </w:endnote>
  <w:endnote w:type="continuationNotice" w:id="1">
    <w:p w:rsidR="007B51D9" w:rsidRDefault="007B51D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1D9" w:rsidRDefault="007B51D9">
    <w:pPr>
      <w:pStyle w:val="Footer"/>
      <w:jc w:val="right"/>
    </w:pPr>
    <w:fldSimple w:instr="PAGE   \* MERGEFORMAT">
      <w:r>
        <w:rPr>
          <w:noProof/>
        </w:rPr>
        <w:t>23</w:t>
      </w:r>
    </w:fldSimple>
  </w:p>
  <w:p w:rsidR="007B51D9" w:rsidRDefault="007B51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1D9" w:rsidRDefault="007B51D9" w:rsidP="00B353CD">
      <w:r>
        <w:separator/>
      </w:r>
    </w:p>
  </w:footnote>
  <w:footnote w:type="continuationSeparator" w:id="0">
    <w:p w:rsidR="007B51D9" w:rsidRDefault="007B51D9" w:rsidP="00B353CD">
      <w:r>
        <w:continuationSeparator/>
      </w:r>
    </w:p>
  </w:footnote>
  <w:footnote w:type="continuationNotice" w:id="1">
    <w:p w:rsidR="007B51D9" w:rsidRDefault="007B51D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F4753"/>
    <w:multiLevelType w:val="hybridMultilevel"/>
    <w:tmpl w:val="9774D098"/>
    <w:lvl w:ilvl="0" w:tplc="B86A48BA">
      <w:start w:val="16"/>
      <w:numFmt w:val="bullet"/>
      <w:lvlText w:val="-"/>
      <w:lvlJc w:val="left"/>
      <w:pPr>
        <w:ind w:left="1068" w:hanging="360"/>
      </w:pPr>
      <w:rPr>
        <w:rFonts w:ascii="Times New Roman" w:eastAsia="Times New Roman" w:hAnsi="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68E351A"/>
    <w:multiLevelType w:val="hybridMultilevel"/>
    <w:tmpl w:val="9AA05C3E"/>
    <w:lvl w:ilvl="0" w:tplc="B386CAE8">
      <w:start w:val="21"/>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DA1056F"/>
    <w:multiLevelType w:val="hybridMultilevel"/>
    <w:tmpl w:val="0F20C3E2"/>
    <w:lvl w:ilvl="0" w:tplc="1102BF02">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FD60AD"/>
    <w:multiLevelType w:val="hybridMultilevel"/>
    <w:tmpl w:val="25C8BCF8"/>
    <w:lvl w:ilvl="0" w:tplc="059C6EC0">
      <w:start w:val="10"/>
      <w:numFmt w:val="bullet"/>
      <w:lvlText w:val="-"/>
      <w:lvlJc w:val="left"/>
      <w:pPr>
        <w:ind w:left="1068" w:hanging="360"/>
      </w:pPr>
      <w:rPr>
        <w:rFonts w:ascii="Times New Roman" w:eastAsia="Times New Roman" w:hAnsi="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7F94555"/>
    <w:multiLevelType w:val="hybridMultilevel"/>
    <w:tmpl w:val="0D76D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471"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C0F2568"/>
    <w:multiLevelType w:val="hybridMultilevel"/>
    <w:tmpl w:val="8DBCEFEE"/>
    <w:lvl w:ilvl="0" w:tplc="AE56C99A">
      <w:numFmt w:val="bullet"/>
      <w:lvlText w:val="-"/>
      <w:lvlJc w:val="left"/>
      <w:pPr>
        <w:ind w:left="1068" w:hanging="360"/>
      </w:pPr>
      <w:rPr>
        <w:rFonts w:ascii="Calibri Light" w:eastAsia="Times New Roman" w:hAnsi="Calibri Light" w:hint="default"/>
      </w:rPr>
    </w:lvl>
    <w:lvl w:ilvl="1" w:tplc="040C0003">
      <w:start w:val="1"/>
      <w:numFmt w:val="bullet"/>
      <w:lvlText w:val="o"/>
      <w:lvlJc w:val="left"/>
      <w:pPr>
        <w:ind w:left="1788" w:hanging="360"/>
      </w:pPr>
      <w:rPr>
        <w:rFonts w:ascii="Courier New" w:hAnsi="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576625C9"/>
    <w:multiLevelType w:val="hybridMultilevel"/>
    <w:tmpl w:val="52DC2668"/>
    <w:lvl w:ilvl="0" w:tplc="54D044A0">
      <w:start w:val="1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9224317"/>
    <w:multiLevelType w:val="hybridMultilevel"/>
    <w:tmpl w:val="073840B4"/>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5965321F"/>
    <w:multiLevelType w:val="hybridMultilevel"/>
    <w:tmpl w:val="91D2A126"/>
    <w:lvl w:ilvl="0" w:tplc="54FCC680">
      <w:start w:val="1"/>
      <w:numFmt w:val="lowerLetter"/>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9">
    <w:nsid w:val="5E826A3E"/>
    <w:multiLevelType w:val="hybridMultilevel"/>
    <w:tmpl w:val="97B2F40A"/>
    <w:lvl w:ilvl="0" w:tplc="C8367362">
      <w:start w:val="1"/>
      <w:numFmt w:val="decimal"/>
      <w:lvlText w:val="%1)"/>
      <w:lvlJc w:val="left"/>
      <w:pPr>
        <w:ind w:left="1068" w:hanging="360"/>
      </w:pPr>
      <w:rPr>
        <w:rFonts w:ascii="Calibri Light" w:eastAsia="Times New Roman" w:hAnsi="Calibri Light" w:cs="Calibri Ligh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75F64077"/>
    <w:multiLevelType w:val="hybridMultilevel"/>
    <w:tmpl w:val="351CD298"/>
    <w:lvl w:ilvl="0" w:tplc="16F2BE8A">
      <w:start w:val="2"/>
      <w:numFmt w:val="bullet"/>
      <w:lvlText w:val="-"/>
      <w:lvlJc w:val="left"/>
      <w:pPr>
        <w:ind w:left="720" w:hanging="360"/>
      </w:pPr>
      <w:rPr>
        <w:rFonts w:ascii="Calibri" w:eastAsia="Times New Roman" w:hAnsi="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75C4976"/>
    <w:multiLevelType w:val="hybridMultilevel"/>
    <w:tmpl w:val="1EDE86BA"/>
    <w:lvl w:ilvl="0" w:tplc="1102BF02">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89E297A"/>
    <w:multiLevelType w:val="hybridMultilevel"/>
    <w:tmpl w:val="9CB454C2"/>
    <w:lvl w:ilvl="0" w:tplc="1D94FCFA">
      <w:numFmt w:val="bullet"/>
      <w:lvlText w:val="-"/>
      <w:lvlJc w:val="left"/>
      <w:pPr>
        <w:tabs>
          <w:tab w:val="num" w:pos="1776"/>
        </w:tabs>
        <w:ind w:left="1776" w:hanging="360"/>
      </w:pPr>
      <w:rPr>
        <w:rFonts w:ascii="Times New Roman" w:eastAsia="Times New Roman" w:hAnsi="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3">
    <w:nsid w:val="7AAE44CF"/>
    <w:multiLevelType w:val="hybridMultilevel"/>
    <w:tmpl w:val="8BE2C824"/>
    <w:lvl w:ilvl="0" w:tplc="FF2E0A4E">
      <w:numFmt w:val="bullet"/>
      <w:lvlText w:val="-"/>
      <w:lvlJc w:val="left"/>
      <w:pPr>
        <w:ind w:left="720" w:hanging="360"/>
      </w:pPr>
      <w:rPr>
        <w:rFonts w:ascii="Helvetica" w:eastAsia="Times New Roman" w:hAnsi="Helvetic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B623D98"/>
    <w:multiLevelType w:val="hybridMultilevel"/>
    <w:tmpl w:val="397A7466"/>
    <w:lvl w:ilvl="0" w:tplc="54D044A0">
      <w:start w:val="12"/>
      <w:numFmt w:val="bullet"/>
      <w:lvlText w:val="-"/>
      <w:lvlJc w:val="left"/>
      <w:pPr>
        <w:ind w:left="1914" w:hanging="360"/>
      </w:pPr>
      <w:rPr>
        <w:rFonts w:ascii="Calibri" w:eastAsia="Times New Roman" w:hAnsi="Calibri" w:hint="default"/>
      </w:rPr>
    </w:lvl>
    <w:lvl w:ilvl="1" w:tplc="040C0003">
      <w:start w:val="1"/>
      <w:numFmt w:val="bullet"/>
      <w:lvlText w:val="o"/>
      <w:lvlJc w:val="left"/>
      <w:pPr>
        <w:ind w:left="2634" w:hanging="360"/>
      </w:pPr>
      <w:rPr>
        <w:rFonts w:ascii="Courier New" w:hAnsi="Courier New" w:hint="default"/>
      </w:rPr>
    </w:lvl>
    <w:lvl w:ilvl="2" w:tplc="040C0005">
      <w:start w:val="1"/>
      <w:numFmt w:val="bullet"/>
      <w:lvlText w:val=""/>
      <w:lvlJc w:val="left"/>
      <w:pPr>
        <w:ind w:left="3354" w:hanging="360"/>
      </w:pPr>
      <w:rPr>
        <w:rFonts w:ascii="Wingdings" w:hAnsi="Wingdings" w:hint="default"/>
      </w:rPr>
    </w:lvl>
    <w:lvl w:ilvl="3" w:tplc="040C0001" w:tentative="1">
      <w:start w:val="1"/>
      <w:numFmt w:val="bullet"/>
      <w:lvlText w:val=""/>
      <w:lvlJc w:val="left"/>
      <w:pPr>
        <w:ind w:left="4074" w:hanging="360"/>
      </w:pPr>
      <w:rPr>
        <w:rFonts w:ascii="Symbol" w:hAnsi="Symbol" w:hint="default"/>
      </w:rPr>
    </w:lvl>
    <w:lvl w:ilvl="4" w:tplc="040C0003" w:tentative="1">
      <w:start w:val="1"/>
      <w:numFmt w:val="bullet"/>
      <w:lvlText w:val="o"/>
      <w:lvlJc w:val="left"/>
      <w:pPr>
        <w:ind w:left="4794" w:hanging="360"/>
      </w:pPr>
      <w:rPr>
        <w:rFonts w:ascii="Courier New" w:hAnsi="Courier New" w:hint="default"/>
      </w:rPr>
    </w:lvl>
    <w:lvl w:ilvl="5" w:tplc="040C0005" w:tentative="1">
      <w:start w:val="1"/>
      <w:numFmt w:val="bullet"/>
      <w:lvlText w:val=""/>
      <w:lvlJc w:val="left"/>
      <w:pPr>
        <w:ind w:left="5514" w:hanging="360"/>
      </w:pPr>
      <w:rPr>
        <w:rFonts w:ascii="Wingdings" w:hAnsi="Wingdings" w:hint="default"/>
      </w:rPr>
    </w:lvl>
    <w:lvl w:ilvl="6" w:tplc="040C0001" w:tentative="1">
      <w:start w:val="1"/>
      <w:numFmt w:val="bullet"/>
      <w:lvlText w:val=""/>
      <w:lvlJc w:val="left"/>
      <w:pPr>
        <w:ind w:left="6234" w:hanging="360"/>
      </w:pPr>
      <w:rPr>
        <w:rFonts w:ascii="Symbol" w:hAnsi="Symbol" w:hint="default"/>
      </w:rPr>
    </w:lvl>
    <w:lvl w:ilvl="7" w:tplc="040C0003" w:tentative="1">
      <w:start w:val="1"/>
      <w:numFmt w:val="bullet"/>
      <w:lvlText w:val="o"/>
      <w:lvlJc w:val="left"/>
      <w:pPr>
        <w:ind w:left="6954" w:hanging="360"/>
      </w:pPr>
      <w:rPr>
        <w:rFonts w:ascii="Courier New" w:hAnsi="Courier New" w:hint="default"/>
      </w:rPr>
    </w:lvl>
    <w:lvl w:ilvl="8" w:tplc="040C0005" w:tentative="1">
      <w:start w:val="1"/>
      <w:numFmt w:val="bullet"/>
      <w:lvlText w:val=""/>
      <w:lvlJc w:val="left"/>
      <w:pPr>
        <w:ind w:left="7674" w:hanging="360"/>
      </w:pPr>
      <w:rPr>
        <w:rFonts w:ascii="Wingdings" w:hAnsi="Wingdings" w:hint="default"/>
      </w:rPr>
    </w:lvl>
  </w:abstractNum>
  <w:abstractNum w:abstractNumId="15">
    <w:nsid w:val="7D7258E7"/>
    <w:multiLevelType w:val="hybridMultilevel"/>
    <w:tmpl w:val="12722562"/>
    <w:lvl w:ilvl="0" w:tplc="3D66D892">
      <w:start w:val="1"/>
      <w:numFmt w:val="bullet"/>
      <w:lvlText w:val="-"/>
      <w:lvlJc w:val="left"/>
      <w:pPr>
        <w:ind w:left="4320" w:hanging="360"/>
      </w:pPr>
      <w:rPr>
        <w:rFonts w:ascii="Times New Roman" w:eastAsia="Times New Roman" w:hAnsi="Times New Roman" w:hint="default"/>
      </w:rPr>
    </w:lvl>
    <w:lvl w:ilvl="1" w:tplc="040C0003" w:tentative="1">
      <w:start w:val="1"/>
      <w:numFmt w:val="bullet"/>
      <w:lvlText w:val="o"/>
      <w:lvlJc w:val="left"/>
      <w:pPr>
        <w:ind w:left="5040" w:hanging="360"/>
      </w:pPr>
      <w:rPr>
        <w:rFonts w:ascii="Courier New" w:hAnsi="Courier New"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New" w:hAnsi="Courier New"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New" w:hAnsi="Courier New" w:hint="default"/>
      </w:rPr>
    </w:lvl>
    <w:lvl w:ilvl="8" w:tplc="040C0005" w:tentative="1">
      <w:start w:val="1"/>
      <w:numFmt w:val="bullet"/>
      <w:lvlText w:val=""/>
      <w:lvlJc w:val="left"/>
      <w:pPr>
        <w:ind w:left="10080" w:hanging="360"/>
      </w:pPr>
      <w:rPr>
        <w:rFonts w:ascii="Wingdings" w:hAnsi="Wingdings" w:hint="default"/>
      </w:rPr>
    </w:lvl>
  </w:abstractNum>
  <w:num w:numId="1">
    <w:abstractNumId w:val="1"/>
  </w:num>
  <w:num w:numId="2">
    <w:abstractNumId w:val="8"/>
  </w:num>
  <w:num w:numId="3">
    <w:abstractNumId w:val="14"/>
  </w:num>
  <w:num w:numId="4">
    <w:abstractNumId w:val="3"/>
  </w:num>
  <w:num w:numId="5">
    <w:abstractNumId w:val="13"/>
  </w:num>
  <w:num w:numId="6">
    <w:abstractNumId w:val="10"/>
  </w:num>
  <w:num w:numId="7">
    <w:abstractNumId w:val="6"/>
  </w:num>
  <w:num w:numId="8">
    <w:abstractNumId w:val="5"/>
  </w:num>
  <w:num w:numId="9">
    <w:abstractNumId w:val="9"/>
  </w:num>
  <w:num w:numId="10">
    <w:abstractNumId w:val="0"/>
  </w:num>
  <w:num w:numId="11">
    <w:abstractNumId w:val="4"/>
  </w:num>
  <w:num w:numId="12">
    <w:abstractNumId w:val="12"/>
  </w:num>
  <w:num w:numId="13">
    <w:abstractNumId w:val="11"/>
  </w:num>
  <w:num w:numId="14">
    <w:abstractNumId w:val="2"/>
  </w:num>
  <w:num w:numId="15">
    <w:abstractNumId w:val="15"/>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6544"/>
    <w:rsid w:val="00000FF0"/>
    <w:rsid w:val="0000379F"/>
    <w:rsid w:val="00005F4A"/>
    <w:rsid w:val="00007AD5"/>
    <w:rsid w:val="00007F8D"/>
    <w:rsid w:val="00010B9A"/>
    <w:rsid w:val="00014B71"/>
    <w:rsid w:val="00015771"/>
    <w:rsid w:val="000211C2"/>
    <w:rsid w:val="000234BB"/>
    <w:rsid w:val="00024E36"/>
    <w:rsid w:val="00027970"/>
    <w:rsid w:val="0003754C"/>
    <w:rsid w:val="000416C8"/>
    <w:rsid w:val="00042839"/>
    <w:rsid w:val="00042A53"/>
    <w:rsid w:val="00051324"/>
    <w:rsid w:val="00054D9F"/>
    <w:rsid w:val="00056608"/>
    <w:rsid w:val="00056753"/>
    <w:rsid w:val="0006088B"/>
    <w:rsid w:val="000621D2"/>
    <w:rsid w:val="0006234A"/>
    <w:rsid w:val="00064881"/>
    <w:rsid w:val="000666CF"/>
    <w:rsid w:val="00066EAA"/>
    <w:rsid w:val="000717FF"/>
    <w:rsid w:val="000748D7"/>
    <w:rsid w:val="0007682D"/>
    <w:rsid w:val="0008064C"/>
    <w:rsid w:val="000874C7"/>
    <w:rsid w:val="00090EF0"/>
    <w:rsid w:val="000913CF"/>
    <w:rsid w:val="00095A3E"/>
    <w:rsid w:val="000A238E"/>
    <w:rsid w:val="000A2680"/>
    <w:rsid w:val="000A2BB0"/>
    <w:rsid w:val="000A315A"/>
    <w:rsid w:val="000A4F08"/>
    <w:rsid w:val="000B585B"/>
    <w:rsid w:val="000B7F65"/>
    <w:rsid w:val="000C68BC"/>
    <w:rsid w:val="000D02A4"/>
    <w:rsid w:val="000D0458"/>
    <w:rsid w:val="000D04B0"/>
    <w:rsid w:val="000D2856"/>
    <w:rsid w:val="000D2E97"/>
    <w:rsid w:val="000D38AE"/>
    <w:rsid w:val="000E15EA"/>
    <w:rsid w:val="000E67F1"/>
    <w:rsid w:val="000F4FBA"/>
    <w:rsid w:val="000F6CF8"/>
    <w:rsid w:val="001011E5"/>
    <w:rsid w:val="001022AE"/>
    <w:rsid w:val="001102A4"/>
    <w:rsid w:val="001108B2"/>
    <w:rsid w:val="00112967"/>
    <w:rsid w:val="00126F6E"/>
    <w:rsid w:val="00130860"/>
    <w:rsid w:val="00131CF3"/>
    <w:rsid w:val="0013306A"/>
    <w:rsid w:val="001337DE"/>
    <w:rsid w:val="001412F4"/>
    <w:rsid w:val="00142481"/>
    <w:rsid w:val="00142E27"/>
    <w:rsid w:val="0015010B"/>
    <w:rsid w:val="0015033E"/>
    <w:rsid w:val="00151119"/>
    <w:rsid w:val="00151486"/>
    <w:rsid w:val="001517C7"/>
    <w:rsid w:val="0016112B"/>
    <w:rsid w:val="001613B7"/>
    <w:rsid w:val="0016487B"/>
    <w:rsid w:val="00165456"/>
    <w:rsid w:val="00173D38"/>
    <w:rsid w:val="001749C0"/>
    <w:rsid w:val="001756C6"/>
    <w:rsid w:val="001757B0"/>
    <w:rsid w:val="00182586"/>
    <w:rsid w:val="00183D65"/>
    <w:rsid w:val="00184648"/>
    <w:rsid w:val="001851A2"/>
    <w:rsid w:val="00190890"/>
    <w:rsid w:val="00190E39"/>
    <w:rsid w:val="0019118B"/>
    <w:rsid w:val="0019173C"/>
    <w:rsid w:val="0019360C"/>
    <w:rsid w:val="00195818"/>
    <w:rsid w:val="001967C6"/>
    <w:rsid w:val="001A53EC"/>
    <w:rsid w:val="001B0220"/>
    <w:rsid w:val="001B674A"/>
    <w:rsid w:val="001C1CB0"/>
    <w:rsid w:val="001C2950"/>
    <w:rsid w:val="001C2A45"/>
    <w:rsid w:val="001C7DB2"/>
    <w:rsid w:val="001D1F07"/>
    <w:rsid w:val="001D36A1"/>
    <w:rsid w:val="001D435F"/>
    <w:rsid w:val="001D4804"/>
    <w:rsid w:val="001D4EA2"/>
    <w:rsid w:val="001D6863"/>
    <w:rsid w:val="001E10FE"/>
    <w:rsid w:val="001E1AD5"/>
    <w:rsid w:val="001E5259"/>
    <w:rsid w:val="001E725B"/>
    <w:rsid w:val="001E7E90"/>
    <w:rsid w:val="001F214F"/>
    <w:rsid w:val="001F2A60"/>
    <w:rsid w:val="001F4423"/>
    <w:rsid w:val="001F5FDA"/>
    <w:rsid w:val="00200434"/>
    <w:rsid w:val="00203E66"/>
    <w:rsid w:val="00212BE4"/>
    <w:rsid w:val="00213464"/>
    <w:rsid w:val="00215F53"/>
    <w:rsid w:val="00217D96"/>
    <w:rsid w:val="00223332"/>
    <w:rsid w:val="00224D2D"/>
    <w:rsid w:val="00230257"/>
    <w:rsid w:val="00231FA0"/>
    <w:rsid w:val="00235E06"/>
    <w:rsid w:val="00235E41"/>
    <w:rsid w:val="002360B2"/>
    <w:rsid w:val="00237853"/>
    <w:rsid w:val="00241E55"/>
    <w:rsid w:val="00242840"/>
    <w:rsid w:val="00250A82"/>
    <w:rsid w:val="002527FC"/>
    <w:rsid w:val="00254435"/>
    <w:rsid w:val="00255F64"/>
    <w:rsid w:val="00262DED"/>
    <w:rsid w:val="002631DD"/>
    <w:rsid w:val="002639AD"/>
    <w:rsid w:val="00266D05"/>
    <w:rsid w:val="00267DF1"/>
    <w:rsid w:val="002701CE"/>
    <w:rsid w:val="002718F8"/>
    <w:rsid w:val="0027379A"/>
    <w:rsid w:val="00280327"/>
    <w:rsid w:val="00280C69"/>
    <w:rsid w:val="00280DF5"/>
    <w:rsid w:val="00281016"/>
    <w:rsid w:val="00282AFA"/>
    <w:rsid w:val="002853A2"/>
    <w:rsid w:val="00286B8F"/>
    <w:rsid w:val="002876A5"/>
    <w:rsid w:val="00287B5E"/>
    <w:rsid w:val="00290948"/>
    <w:rsid w:val="00291B6B"/>
    <w:rsid w:val="002930B2"/>
    <w:rsid w:val="002959BF"/>
    <w:rsid w:val="002A0AA6"/>
    <w:rsid w:val="002A2CD3"/>
    <w:rsid w:val="002A6516"/>
    <w:rsid w:val="002A76BE"/>
    <w:rsid w:val="002B0B1B"/>
    <w:rsid w:val="002B12F7"/>
    <w:rsid w:val="002C30B7"/>
    <w:rsid w:val="002C39F7"/>
    <w:rsid w:val="002C648B"/>
    <w:rsid w:val="002D04DF"/>
    <w:rsid w:val="002D0A19"/>
    <w:rsid w:val="002D0A31"/>
    <w:rsid w:val="002D3376"/>
    <w:rsid w:val="002D4E5D"/>
    <w:rsid w:val="002D6E9C"/>
    <w:rsid w:val="002E0ADC"/>
    <w:rsid w:val="002E6B3F"/>
    <w:rsid w:val="002F2E51"/>
    <w:rsid w:val="002F70AA"/>
    <w:rsid w:val="00300217"/>
    <w:rsid w:val="0030506C"/>
    <w:rsid w:val="003061F2"/>
    <w:rsid w:val="0030630B"/>
    <w:rsid w:val="00306DB7"/>
    <w:rsid w:val="0031073D"/>
    <w:rsid w:val="00310E92"/>
    <w:rsid w:val="00310F54"/>
    <w:rsid w:val="00311127"/>
    <w:rsid w:val="003135FC"/>
    <w:rsid w:val="00320589"/>
    <w:rsid w:val="00323269"/>
    <w:rsid w:val="00323D18"/>
    <w:rsid w:val="00323D58"/>
    <w:rsid w:val="0032452E"/>
    <w:rsid w:val="00326B99"/>
    <w:rsid w:val="00330FB8"/>
    <w:rsid w:val="003443A1"/>
    <w:rsid w:val="00344621"/>
    <w:rsid w:val="003540AE"/>
    <w:rsid w:val="00356CE6"/>
    <w:rsid w:val="003577FC"/>
    <w:rsid w:val="00357ED0"/>
    <w:rsid w:val="0036032D"/>
    <w:rsid w:val="00362E46"/>
    <w:rsid w:val="00364553"/>
    <w:rsid w:val="00364F49"/>
    <w:rsid w:val="00365A3D"/>
    <w:rsid w:val="00366D1C"/>
    <w:rsid w:val="003744A8"/>
    <w:rsid w:val="00374C99"/>
    <w:rsid w:val="00375079"/>
    <w:rsid w:val="00377319"/>
    <w:rsid w:val="0038188A"/>
    <w:rsid w:val="00384440"/>
    <w:rsid w:val="00387B16"/>
    <w:rsid w:val="00391058"/>
    <w:rsid w:val="00391060"/>
    <w:rsid w:val="003945D8"/>
    <w:rsid w:val="00395448"/>
    <w:rsid w:val="00395EF8"/>
    <w:rsid w:val="00397359"/>
    <w:rsid w:val="003A5D48"/>
    <w:rsid w:val="003B0528"/>
    <w:rsid w:val="003B1AFA"/>
    <w:rsid w:val="003B3B13"/>
    <w:rsid w:val="003B4C95"/>
    <w:rsid w:val="003B7CCA"/>
    <w:rsid w:val="003C0626"/>
    <w:rsid w:val="003C514C"/>
    <w:rsid w:val="003D153F"/>
    <w:rsid w:val="003D1763"/>
    <w:rsid w:val="003D654C"/>
    <w:rsid w:val="003E119A"/>
    <w:rsid w:val="003E1A41"/>
    <w:rsid w:val="003E5042"/>
    <w:rsid w:val="003F1D7A"/>
    <w:rsid w:val="003F248B"/>
    <w:rsid w:val="003F45E4"/>
    <w:rsid w:val="004020C9"/>
    <w:rsid w:val="0040304A"/>
    <w:rsid w:val="00405085"/>
    <w:rsid w:val="00406F1A"/>
    <w:rsid w:val="004073D7"/>
    <w:rsid w:val="00407DFD"/>
    <w:rsid w:val="00412CA8"/>
    <w:rsid w:val="00414ACE"/>
    <w:rsid w:val="00414FA9"/>
    <w:rsid w:val="00420492"/>
    <w:rsid w:val="00420F2C"/>
    <w:rsid w:val="00437CC0"/>
    <w:rsid w:val="00440764"/>
    <w:rsid w:val="004412FB"/>
    <w:rsid w:val="00450E1C"/>
    <w:rsid w:val="004538F8"/>
    <w:rsid w:val="00456584"/>
    <w:rsid w:val="00456B95"/>
    <w:rsid w:val="0046255C"/>
    <w:rsid w:val="004672B2"/>
    <w:rsid w:val="004736D0"/>
    <w:rsid w:val="00475AF2"/>
    <w:rsid w:val="00476ABA"/>
    <w:rsid w:val="004771AA"/>
    <w:rsid w:val="00477DFD"/>
    <w:rsid w:val="00481073"/>
    <w:rsid w:val="004820DA"/>
    <w:rsid w:val="00485D37"/>
    <w:rsid w:val="00486248"/>
    <w:rsid w:val="00491719"/>
    <w:rsid w:val="004930AD"/>
    <w:rsid w:val="004A1433"/>
    <w:rsid w:val="004A5A05"/>
    <w:rsid w:val="004B02DE"/>
    <w:rsid w:val="004B4779"/>
    <w:rsid w:val="004C0618"/>
    <w:rsid w:val="004C2B6D"/>
    <w:rsid w:val="004C64BB"/>
    <w:rsid w:val="004C6809"/>
    <w:rsid w:val="004C75FA"/>
    <w:rsid w:val="004C7DF7"/>
    <w:rsid w:val="004D3D71"/>
    <w:rsid w:val="004D5B6C"/>
    <w:rsid w:val="004D60AF"/>
    <w:rsid w:val="004E019C"/>
    <w:rsid w:val="004E04F5"/>
    <w:rsid w:val="004E3020"/>
    <w:rsid w:val="004E35E7"/>
    <w:rsid w:val="004E3DF1"/>
    <w:rsid w:val="004E7230"/>
    <w:rsid w:val="004F2573"/>
    <w:rsid w:val="004F41DC"/>
    <w:rsid w:val="005005DA"/>
    <w:rsid w:val="00500F96"/>
    <w:rsid w:val="005016EA"/>
    <w:rsid w:val="0050364F"/>
    <w:rsid w:val="005040AB"/>
    <w:rsid w:val="005105FD"/>
    <w:rsid w:val="00514D33"/>
    <w:rsid w:val="00515917"/>
    <w:rsid w:val="005164AF"/>
    <w:rsid w:val="005179A9"/>
    <w:rsid w:val="00521CA1"/>
    <w:rsid w:val="0052321D"/>
    <w:rsid w:val="00523372"/>
    <w:rsid w:val="005278FC"/>
    <w:rsid w:val="00530C72"/>
    <w:rsid w:val="005318AA"/>
    <w:rsid w:val="00533B9A"/>
    <w:rsid w:val="00534D17"/>
    <w:rsid w:val="0054000B"/>
    <w:rsid w:val="00540C74"/>
    <w:rsid w:val="005412BC"/>
    <w:rsid w:val="005419DE"/>
    <w:rsid w:val="00542AB2"/>
    <w:rsid w:val="005465D7"/>
    <w:rsid w:val="005500B8"/>
    <w:rsid w:val="00551DED"/>
    <w:rsid w:val="00553DB0"/>
    <w:rsid w:val="00564EA5"/>
    <w:rsid w:val="00572A22"/>
    <w:rsid w:val="0057307C"/>
    <w:rsid w:val="00580E74"/>
    <w:rsid w:val="00584C7A"/>
    <w:rsid w:val="00585D4C"/>
    <w:rsid w:val="00592AA9"/>
    <w:rsid w:val="00592AB0"/>
    <w:rsid w:val="00593DE7"/>
    <w:rsid w:val="00593E16"/>
    <w:rsid w:val="00595781"/>
    <w:rsid w:val="005A020F"/>
    <w:rsid w:val="005A0DE4"/>
    <w:rsid w:val="005A123B"/>
    <w:rsid w:val="005A5CE4"/>
    <w:rsid w:val="005A773A"/>
    <w:rsid w:val="005B0BF9"/>
    <w:rsid w:val="005B0F80"/>
    <w:rsid w:val="005B28C8"/>
    <w:rsid w:val="005B55DF"/>
    <w:rsid w:val="005B5CF8"/>
    <w:rsid w:val="005B62D4"/>
    <w:rsid w:val="005B6492"/>
    <w:rsid w:val="005B7A1F"/>
    <w:rsid w:val="005C0875"/>
    <w:rsid w:val="005C173A"/>
    <w:rsid w:val="005C19FD"/>
    <w:rsid w:val="005C1AD8"/>
    <w:rsid w:val="005C204E"/>
    <w:rsid w:val="005C24F7"/>
    <w:rsid w:val="005C3958"/>
    <w:rsid w:val="005C43ED"/>
    <w:rsid w:val="005C63EA"/>
    <w:rsid w:val="005C6EB7"/>
    <w:rsid w:val="005D4AD6"/>
    <w:rsid w:val="005E2208"/>
    <w:rsid w:val="005E7976"/>
    <w:rsid w:val="005F3552"/>
    <w:rsid w:val="005F3CA4"/>
    <w:rsid w:val="005F79E4"/>
    <w:rsid w:val="006010B0"/>
    <w:rsid w:val="006043E1"/>
    <w:rsid w:val="00604A04"/>
    <w:rsid w:val="00604F8E"/>
    <w:rsid w:val="00607B02"/>
    <w:rsid w:val="00610466"/>
    <w:rsid w:val="0061191C"/>
    <w:rsid w:val="0061279D"/>
    <w:rsid w:val="00612842"/>
    <w:rsid w:val="0061721F"/>
    <w:rsid w:val="00620FC3"/>
    <w:rsid w:val="00622BEE"/>
    <w:rsid w:val="006242EC"/>
    <w:rsid w:val="00626729"/>
    <w:rsid w:val="006373C4"/>
    <w:rsid w:val="00641BC3"/>
    <w:rsid w:val="00641FF3"/>
    <w:rsid w:val="00643714"/>
    <w:rsid w:val="00643D63"/>
    <w:rsid w:val="00646647"/>
    <w:rsid w:val="0065294F"/>
    <w:rsid w:val="0066086E"/>
    <w:rsid w:val="00664E38"/>
    <w:rsid w:val="00665547"/>
    <w:rsid w:val="006659B1"/>
    <w:rsid w:val="006663D1"/>
    <w:rsid w:val="006665C3"/>
    <w:rsid w:val="0066677E"/>
    <w:rsid w:val="0068198B"/>
    <w:rsid w:val="00681B82"/>
    <w:rsid w:val="006822D3"/>
    <w:rsid w:val="00686DC7"/>
    <w:rsid w:val="00687522"/>
    <w:rsid w:val="00692BD3"/>
    <w:rsid w:val="006941FF"/>
    <w:rsid w:val="00694F0F"/>
    <w:rsid w:val="0069716D"/>
    <w:rsid w:val="00697DCC"/>
    <w:rsid w:val="006A31E7"/>
    <w:rsid w:val="006A52DD"/>
    <w:rsid w:val="006A558A"/>
    <w:rsid w:val="006B54E8"/>
    <w:rsid w:val="006B5E0B"/>
    <w:rsid w:val="006C2B62"/>
    <w:rsid w:val="006C5194"/>
    <w:rsid w:val="006C7D7B"/>
    <w:rsid w:val="006D0665"/>
    <w:rsid w:val="006D0C28"/>
    <w:rsid w:val="006D0CAB"/>
    <w:rsid w:val="006D1333"/>
    <w:rsid w:val="006D5E5D"/>
    <w:rsid w:val="006D7CE0"/>
    <w:rsid w:val="006E466D"/>
    <w:rsid w:val="006F1A0F"/>
    <w:rsid w:val="006F3687"/>
    <w:rsid w:val="006F7173"/>
    <w:rsid w:val="0070000E"/>
    <w:rsid w:val="0071524F"/>
    <w:rsid w:val="00720C1A"/>
    <w:rsid w:val="00722F64"/>
    <w:rsid w:val="007234DB"/>
    <w:rsid w:val="00724ED6"/>
    <w:rsid w:val="007324C4"/>
    <w:rsid w:val="007349D7"/>
    <w:rsid w:val="00735EBD"/>
    <w:rsid w:val="00736FE8"/>
    <w:rsid w:val="00737337"/>
    <w:rsid w:val="00737B5E"/>
    <w:rsid w:val="00737EC6"/>
    <w:rsid w:val="00742B66"/>
    <w:rsid w:val="00743B9A"/>
    <w:rsid w:val="00746550"/>
    <w:rsid w:val="007512E8"/>
    <w:rsid w:val="0075150D"/>
    <w:rsid w:val="00763428"/>
    <w:rsid w:val="007667BB"/>
    <w:rsid w:val="00771A93"/>
    <w:rsid w:val="00773D6B"/>
    <w:rsid w:val="00775070"/>
    <w:rsid w:val="00777C4F"/>
    <w:rsid w:val="00784A1A"/>
    <w:rsid w:val="00784E47"/>
    <w:rsid w:val="007850B4"/>
    <w:rsid w:val="007952C1"/>
    <w:rsid w:val="007960A6"/>
    <w:rsid w:val="00796C22"/>
    <w:rsid w:val="00797AB1"/>
    <w:rsid w:val="007A10ED"/>
    <w:rsid w:val="007A4E7A"/>
    <w:rsid w:val="007A557D"/>
    <w:rsid w:val="007B13B6"/>
    <w:rsid w:val="007B231B"/>
    <w:rsid w:val="007B343D"/>
    <w:rsid w:val="007B51D9"/>
    <w:rsid w:val="007B54AE"/>
    <w:rsid w:val="007B5735"/>
    <w:rsid w:val="007C0CD9"/>
    <w:rsid w:val="007C16DC"/>
    <w:rsid w:val="007C3586"/>
    <w:rsid w:val="007C48A4"/>
    <w:rsid w:val="007C6B28"/>
    <w:rsid w:val="007D0EE9"/>
    <w:rsid w:val="007D15EC"/>
    <w:rsid w:val="007D183D"/>
    <w:rsid w:val="007D1BD9"/>
    <w:rsid w:val="007D3766"/>
    <w:rsid w:val="007E1E45"/>
    <w:rsid w:val="007E1E97"/>
    <w:rsid w:val="007E1EBC"/>
    <w:rsid w:val="007E379F"/>
    <w:rsid w:val="007E47AC"/>
    <w:rsid w:val="007E5524"/>
    <w:rsid w:val="007E6568"/>
    <w:rsid w:val="007F11FF"/>
    <w:rsid w:val="007F1411"/>
    <w:rsid w:val="007F5779"/>
    <w:rsid w:val="007F697F"/>
    <w:rsid w:val="00800AB4"/>
    <w:rsid w:val="0080313B"/>
    <w:rsid w:val="00804ACF"/>
    <w:rsid w:val="00806F91"/>
    <w:rsid w:val="00811BB7"/>
    <w:rsid w:val="00812590"/>
    <w:rsid w:val="00813A21"/>
    <w:rsid w:val="0082123B"/>
    <w:rsid w:val="00821AE3"/>
    <w:rsid w:val="00823105"/>
    <w:rsid w:val="008231AC"/>
    <w:rsid w:val="00823D19"/>
    <w:rsid w:val="00823D25"/>
    <w:rsid w:val="008254E8"/>
    <w:rsid w:val="0082741B"/>
    <w:rsid w:val="00827C6A"/>
    <w:rsid w:val="008349B3"/>
    <w:rsid w:val="00835A0F"/>
    <w:rsid w:val="00835DA0"/>
    <w:rsid w:val="0083765D"/>
    <w:rsid w:val="008454F6"/>
    <w:rsid w:val="0084686D"/>
    <w:rsid w:val="00846E46"/>
    <w:rsid w:val="00850CA6"/>
    <w:rsid w:val="00853FE4"/>
    <w:rsid w:val="00855700"/>
    <w:rsid w:val="00857FF8"/>
    <w:rsid w:val="00860FB3"/>
    <w:rsid w:val="00865216"/>
    <w:rsid w:val="00866D75"/>
    <w:rsid w:val="00867379"/>
    <w:rsid w:val="00873A61"/>
    <w:rsid w:val="00875D6A"/>
    <w:rsid w:val="00887256"/>
    <w:rsid w:val="008954FE"/>
    <w:rsid w:val="0089702A"/>
    <w:rsid w:val="008A02F9"/>
    <w:rsid w:val="008A113D"/>
    <w:rsid w:val="008A11DD"/>
    <w:rsid w:val="008A2A16"/>
    <w:rsid w:val="008B06F3"/>
    <w:rsid w:val="008C2EC2"/>
    <w:rsid w:val="008C7737"/>
    <w:rsid w:val="008D2DFE"/>
    <w:rsid w:val="008D57A5"/>
    <w:rsid w:val="008D5D49"/>
    <w:rsid w:val="008D6428"/>
    <w:rsid w:val="008D71B8"/>
    <w:rsid w:val="008E1527"/>
    <w:rsid w:val="008E48EC"/>
    <w:rsid w:val="008F03A3"/>
    <w:rsid w:val="008F07FE"/>
    <w:rsid w:val="008F2FA5"/>
    <w:rsid w:val="008F5CD6"/>
    <w:rsid w:val="00900515"/>
    <w:rsid w:val="00900CC1"/>
    <w:rsid w:val="00900FBA"/>
    <w:rsid w:val="009019CD"/>
    <w:rsid w:val="0090503A"/>
    <w:rsid w:val="00905952"/>
    <w:rsid w:val="0090651A"/>
    <w:rsid w:val="00906AF2"/>
    <w:rsid w:val="00906CD4"/>
    <w:rsid w:val="0091218D"/>
    <w:rsid w:val="00915A72"/>
    <w:rsid w:val="00917B28"/>
    <w:rsid w:val="00926B38"/>
    <w:rsid w:val="00931B37"/>
    <w:rsid w:val="009322C7"/>
    <w:rsid w:val="009337C0"/>
    <w:rsid w:val="009367CB"/>
    <w:rsid w:val="00950DFA"/>
    <w:rsid w:val="009511D1"/>
    <w:rsid w:val="009540C6"/>
    <w:rsid w:val="00955119"/>
    <w:rsid w:val="00955584"/>
    <w:rsid w:val="00956873"/>
    <w:rsid w:val="00962D42"/>
    <w:rsid w:val="009632DB"/>
    <w:rsid w:val="00963A74"/>
    <w:rsid w:val="00965A08"/>
    <w:rsid w:val="00965AAC"/>
    <w:rsid w:val="00970C1D"/>
    <w:rsid w:val="009745F8"/>
    <w:rsid w:val="00974939"/>
    <w:rsid w:val="00975069"/>
    <w:rsid w:val="009752B7"/>
    <w:rsid w:val="00983610"/>
    <w:rsid w:val="00986C0E"/>
    <w:rsid w:val="009878E2"/>
    <w:rsid w:val="009922ED"/>
    <w:rsid w:val="009A22E1"/>
    <w:rsid w:val="009B0020"/>
    <w:rsid w:val="009C58B8"/>
    <w:rsid w:val="009C6D9C"/>
    <w:rsid w:val="009D3125"/>
    <w:rsid w:val="009D566A"/>
    <w:rsid w:val="009E34D1"/>
    <w:rsid w:val="009F03A5"/>
    <w:rsid w:val="009F3CE7"/>
    <w:rsid w:val="009F53A5"/>
    <w:rsid w:val="00A00C14"/>
    <w:rsid w:val="00A01520"/>
    <w:rsid w:val="00A0154B"/>
    <w:rsid w:val="00A02D4E"/>
    <w:rsid w:val="00A04930"/>
    <w:rsid w:val="00A12260"/>
    <w:rsid w:val="00A14325"/>
    <w:rsid w:val="00A1474C"/>
    <w:rsid w:val="00A21487"/>
    <w:rsid w:val="00A236D1"/>
    <w:rsid w:val="00A26A1C"/>
    <w:rsid w:val="00A300AC"/>
    <w:rsid w:val="00A30E9E"/>
    <w:rsid w:val="00A34663"/>
    <w:rsid w:val="00A34CE8"/>
    <w:rsid w:val="00A41BE1"/>
    <w:rsid w:val="00A44A36"/>
    <w:rsid w:val="00A47B6B"/>
    <w:rsid w:val="00A52BBF"/>
    <w:rsid w:val="00A53599"/>
    <w:rsid w:val="00A5467E"/>
    <w:rsid w:val="00A55375"/>
    <w:rsid w:val="00A5757A"/>
    <w:rsid w:val="00A579B3"/>
    <w:rsid w:val="00A600F9"/>
    <w:rsid w:val="00A619CA"/>
    <w:rsid w:val="00A62629"/>
    <w:rsid w:val="00A655E9"/>
    <w:rsid w:val="00A66FC4"/>
    <w:rsid w:val="00A67A6E"/>
    <w:rsid w:val="00A710A0"/>
    <w:rsid w:val="00A72A25"/>
    <w:rsid w:val="00A734AF"/>
    <w:rsid w:val="00A734BF"/>
    <w:rsid w:val="00A75EB1"/>
    <w:rsid w:val="00A81821"/>
    <w:rsid w:val="00A81C9E"/>
    <w:rsid w:val="00A831AB"/>
    <w:rsid w:val="00A86C31"/>
    <w:rsid w:val="00A87939"/>
    <w:rsid w:val="00A87B6F"/>
    <w:rsid w:val="00A94EC9"/>
    <w:rsid w:val="00A94F6D"/>
    <w:rsid w:val="00A97868"/>
    <w:rsid w:val="00AA44A3"/>
    <w:rsid w:val="00AA6F9A"/>
    <w:rsid w:val="00AA7859"/>
    <w:rsid w:val="00AB1CE9"/>
    <w:rsid w:val="00AB3A32"/>
    <w:rsid w:val="00AC2683"/>
    <w:rsid w:val="00AC72A5"/>
    <w:rsid w:val="00AD4EAE"/>
    <w:rsid w:val="00AD4F3A"/>
    <w:rsid w:val="00AD5A4B"/>
    <w:rsid w:val="00AD5E49"/>
    <w:rsid w:val="00AE0D9F"/>
    <w:rsid w:val="00AE38F5"/>
    <w:rsid w:val="00AE4650"/>
    <w:rsid w:val="00AE528A"/>
    <w:rsid w:val="00AE544A"/>
    <w:rsid w:val="00AF712C"/>
    <w:rsid w:val="00B023A9"/>
    <w:rsid w:val="00B03BA7"/>
    <w:rsid w:val="00B074A5"/>
    <w:rsid w:val="00B10446"/>
    <w:rsid w:val="00B10642"/>
    <w:rsid w:val="00B11406"/>
    <w:rsid w:val="00B12300"/>
    <w:rsid w:val="00B13E79"/>
    <w:rsid w:val="00B166F3"/>
    <w:rsid w:val="00B1674C"/>
    <w:rsid w:val="00B2276E"/>
    <w:rsid w:val="00B24085"/>
    <w:rsid w:val="00B24D59"/>
    <w:rsid w:val="00B26153"/>
    <w:rsid w:val="00B353CD"/>
    <w:rsid w:val="00B35D99"/>
    <w:rsid w:val="00B3707D"/>
    <w:rsid w:val="00B3788F"/>
    <w:rsid w:val="00B40F68"/>
    <w:rsid w:val="00B42ABA"/>
    <w:rsid w:val="00B4485A"/>
    <w:rsid w:val="00B455F1"/>
    <w:rsid w:val="00B5467A"/>
    <w:rsid w:val="00B5469F"/>
    <w:rsid w:val="00B57672"/>
    <w:rsid w:val="00B641B1"/>
    <w:rsid w:val="00B647E3"/>
    <w:rsid w:val="00B65717"/>
    <w:rsid w:val="00B6792B"/>
    <w:rsid w:val="00B7085B"/>
    <w:rsid w:val="00B739A0"/>
    <w:rsid w:val="00B7690F"/>
    <w:rsid w:val="00B91517"/>
    <w:rsid w:val="00B93AC2"/>
    <w:rsid w:val="00B94BAF"/>
    <w:rsid w:val="00B95EA3"/>
    <w:rsid w:val="00BA7994"/>
    <w:rsid w:val="00BB21CA"/>
    <w:rsid w:val="00BB3AE1"/>
    <w:rsid w:val="00BB49A6"/>
    <w:rsid w:val="00BB6846"/>
    <w:rsid w:val="00BC53E5"/>
    <w:rsid w:val="00BD03BE"/>
    <w:rsid w:val="00BD1713"/>
    <w:rsid w:val="00BD183F"/>
    <w:rsid w:val="00BD1C19"/>
    <w:rsid w:val="00BD500C"/>
    <w:rsid w:val="00BD6FC2"/>
    <w:rsid w:val="00BE14D9"/>
    <w:rsid w:val="00BE444D"/>
    <w:rsid w:val="00BE45A3"/>
    <w:rsid w:val="00BF301C"/>
    <w:rsid w:val="00BF35D9"/>
    <w:rsid w:val="00BF3DF3"/>
    <w:rsid w:val="00BF549D"/>
    <w:rsid w:val="00BF5785"/>
    <w:rsid w:val="00BF63D9"/>
    <w:rsid w:val="00BF6C78"/>
    <w:rsid w:val="00C00BBA"/>
    <w:rsid w:val="00C00F35"/>
    <w:rsid w:val="00C02712"/>
    <w:rsid w:val="00C04F45"/>
    <w:rsid w:val="00C079AD"/>
    <w:rsid w:val="00C10F19"/>
    <w:rsid w:val="00C122ED"/>
    <w:rsid w:val="00C13899"/>
    <w:rsid w:val="00C156DA"/>
    <w:rsid w:val="00C16C00"/>
    <w:rsid w:val="00C22248"/>
    <w:rsid w:val="00C25D88"/>
    <w:rsid w:val="00C26544"/>
    <w:rsid w:val="00C277F5"/>
    <w:rsid w:val="00C27FAA"/>
    <w:rsid w:val="00C305D3"/>
    <w:rsid w:val="00C32316"/>
    <w:rsid w:val="00C329AD"/>
    <w:rsid w:val="00C43008"/>
    <w:rsid w:val="00C444A6"/>
    <w:rsid w:val="00C44501"/>
    <w:rsid w:val="00C51569"/>
    <w:rsid w:val="00C56949"/>
    <w:rsid w:val="00C601FF"/>
    <w:rsid w:val="00C62C42"/>
    <w:rsid w:val="00C64275"/>
    <w:rsid w:val="00C66A48"/>
    <w:rsid w:val="00C66FC4"/>
    <w:rsid w:val="00C70002"/>
    <w:rsid w:val="00C712EC"/>
    <w:rsid w:val="00C72FD6"/>
    <w:rsid w:val="00C8240C"/>
    <w:rsid w:val="00C834B6"/>
    <w:rsid w:val="00C857A9"/>
    <w:rsid w:val="00C9345D"/>
    <w:rsid w:val="00C93D43"/>
    <w:rsid w:val="00C97E6E"/>
    <w:rsid w:val="00CA3F72"/>
    <w:rsid w:val="00CA47B9"/>
    <w:rsid w:val="00CA7257"/>
    <w:rsid w:val="00CB042C"/>
    <w:rsid w:val="00CB2223"/>
    <w:rsid w:val="00CB2E0A"/>
    <w:rsid w:val="00CB3983"/>
    <w:rsid w:val="00CB4906"/>
    <w:rsid w:val="00CB4AAB"/>
    <w:rsid w:val="00CC22EB"/>
    <w:rsid w:val="00CC283A"/>
    <w:rsid w:val="00CD6916"/>
    <w:rsid w:val="00CE1BE8"/>
    <w:rsid w:val="00CF2094"/>
    <w:rsid w:val="00CF6F61"/>
    <w:rsid w:val="00D002B3"/>
    <w:rsid w:val="00D03CA9"/>
    <w:rsid w:val="00D04221"/>
    <w:rsid w:val="00D066FC"/>
    <w:rsid w:val="00D0770E"/>
    <w:rsid w:val="00D107CE"/>
    <w:rsid w:val="00D10D1C"/>
    <w:rsid w:val="00D10EDD"/>
    <w:rsid w:val="00D12FFF"/>
    <w:rsid w:val="00D16B2E"/>
    <w:rsid w:val="00D22D2C"/>
    <w:rsid w:val="00D236CD"/>
    <w:rsid w:val="00D2404D"/>
    <w:rsid w:val="00D26274"/>
    <w:rsid w:val="00D3411B"/>
    <w:rsid w:val="00D4034B"/>
    <w:rsid w:val="00D4693C"/>
    <w:rsid w:val="00D471D6"/>
    <w:rsid w:val="00D50D78"/>
    <w:rsid w:val="00D5219E"/>
    <w:rsid w:val="00D521E7"/>
    <w:rsid w:val="00D55392"/>
    <w:rsid w:val="00D5574D"/>
    <w:rsid w:val="00D566F5"/>
    <w:rsid w:val="00D6290A"/>
    <w:rsid w:val="00D62935"/>
    <w:rsid w:val="00D6342A"/>
    <w:rsid w:val="00D67AA7"/>
    <w:rsid w:val="00D73764"/>
    <w:rsid w:val="00D8313C"/>
    <w:rsid w:val="00D8601D"/>
    <w:rsid w:val="00D8604A"/>
    <w:rsid w:val="00D87866"/>
    <w:rsid w:val="00D902B2"/>
    <w:rsid w:val="00D95C74"/>
    <w:rsid w:val="00D979F8"/>
    <w:rsid w:val="00DA082B"/>
    <w:rsid w:val="00DA34E3"/>
    <w:rsid w:val="00DA385C"/>
    <w:rsid w:val="00DA3DDF"/>
    <w:rsid w:val="00DA4C0D"/>
    <w:rsid w:val="00DA7239"/>
    <w:rsid w:val="00DB1B89"/>
    <w:rsid w:val="00DB3841"/>
    <w:rsid w:val="00DB4731"/>
    <w:rsid w:val="00DB73C7"/>
    <w:rsid w:val="00DC1674"/>
    <w:rsid w:val="00DC60D4"/>
    <w:rsid w:val="00DD00B3"/>
    <w:rsid w:val="00DD1879"/>
    <w:rsid w:val="00DD2A94"/>
    <w:rsid w:val="00DD4486"/>
    <w:rsid w:val="00DD4A65"/>
    <w:rsid w:val="00DE44CD"/>
    <w:rsid w:val="00DE7505"/>
    <w:rsid w:val="00DF14DB"/>
    <w:rsid w:val="00DF6906"/>
    <w:rsid w:val="00DF6B04"/>
    <w:rsid w:val="00E0294D"/>
    <w:rsid w:val="00E06E8E"/>
    <w:rsid w:val="00E1040B"/>
    <w:rsid w:val="00E122F6"/>
    <w:rsid w:val="00E13174"/>
    <w:rsid w:val="00E13471"/>
    <w:rsid w:val="00E20C6C"/>
    <w:rsid w:val="00E21CC5"/>
    <w:rsid w:val="00E239CE"/>
    <w:rsid w:val="00E25018"/>
    <w:rsid w:val="00E25BA5"/>
    <w:rsid w:val="00E260B8"/>
    <w:rsid w:val="00E3119B"/>
    <w:rsid w:val="00E33FB7"/>
    <w:rsid w:val="00E34505"/>
    <w:rsid w:val="00E361F3"/>
    <w:rsid w:val="00E4507A"/>
    <w:rsid w:val="00E50CE3"/>
    <w:rsid w:val="00E554DC"/>
    <w:rsid w:val="00E56A7D"/>
    <w:rsid w:val="00E65AF3"/>
    <w:rsid w:val="00E662BF"/>
    <w:rsid w:val="00E715C2"/>
    <w:rsid w:val="00E73730"/>
    <w:rsid w:val="00E7443C"/>
    <w:rsid w:val="00E83BDC"/>
    <w:rsid w:val="00E8408F"/>
    <w:rsid w:val="00E87559"/>
    <w:rsid w:val="00E929E1"/>
    <w:rsid w:val="00E950EB"/>
    <w:rsid w:val="00E96142"/>
    <w:rsid w:val="00E97A88"/>
    <w:rsid w:val="00E97ABB"/>
    <w:rsid w:val="00EA3141"/>
    <w:rsid w:val="00EB1A70"/>
    <w:rsid w:val="00EB4C59"/>
    <w:rsid w:val="00EB680F"/>
    <w:rsid w:val="00EC2381"/>
    <w:rsid w:val="00EC2481"/>
    <w:rsid w:val="00EC48CD"/>
    <w:rsid w:val="00EC4DD7"/>
    <w:rsid w:val="00ED08EE"/>
    <w:rsid w:val="00ED15FA"/>
    <w:rsid w:val="00ED1B42"/>
    <w:rsid w:val="00EE05A1"/>
    <w:rsid w:val="00EE0765"/>
    <w:rsid w:val="00EE0E31"/>
    <w:rsid w:val="00EE49C9"/>
    <w:rsid w:val="00EE5D57"/>
    <w:rsid w:val="00EF1915"/>
    <w:rsid w:val="00EF366A"/>
    <w:rsid w:val="00EF4229"/>
    <w:rsid w:val="00F0305C"/>
    <w:rsid w:val="00F07A1C"/>
    <w:rsid w:val="00F1203B"/>
    <w:rsid w:val="00F120C5"/>
    <w:rsid w:val="00F129BD"/>
    <w:rsid w:val="00F14B31"/>
    <w:rsid w:val="00F23756"/>
    <w:rsid w:val="00F27687"/>
    <w:rsid w:val="00F45026"/>
    <w:rsid w:val="00F50C28"/>
    <w:rsid w:val="00F532AC"/>
    <w:rsid w:val="00F55CFD"/>
    <w:rsid w:val="00F56C1D"/>
    <w:rsid w:val="00F638C7"/>
    <w:rsid w:val="00F65C18"/>
    <w:rsid w:val="00F7363F"/>
    <w:rsid w:val="00F73BD2"/>
    <w:rsid w:val="00F758DD"/>
    <w:rsid w:val="00F75CAA"/>
    <w:rsid w:val="00F7630A"/>
    <w:rsid w:val="00F84C99"/>
    <w:rsid w:val="00F85436"/>
    <w:rsid w:val="00F85DDD"/>
    <w:rsid w:val="00F86509"/>
    <w:rsid w:val="00F91649"/>
    <w:rsid w:val="00F92274"/>
    <w:rsid w:val="00FA2F48"/>
    <w:rsid w:val="00FA70B5"/>
    <w:rsid w:val="00FB1FB8"/>
    <w:rsid w:val="00FB52BD"/>
    <w:rsid w:val="00FB64A0"/>
    <w:rsid w:val="00FC0C5D"/>
    <w:rsid w:val="00FC250B"/>
    <w:rsid w:val="00FD1194"/>
    <w:rsid w:val="00FD2366"/>
    <w:rsid w:val="00FD5551"/>
    <w:rsid w:val="00FD7B07"/>
    <w:rsid w:val="00FE10CC"/>
    <w:rsid w:val="00FE1C30"/>
    <w:rsid w:val="00FE2677"/>
    <w:rsid w:val="00FE6451"/>
    <w:rsid w:val="00FE67B5"/>
    <w:rsid w:val="00FF1168"/>
    <w:rsid w:val="00FF4CEB"/>
    <w:rsid w:val="00FF7FE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44"/>
    <w:rPr>
      <w:sz w:val="24"/>
      <w:szCs w:val="24"/>
      <w:lang w:eastAsia="en-US"/>
    </w:rPr>
  </w:style>
  <w:style w:type="paragraph" w:styleId="Heading1">
    <w:name w:val="heading 1"/>
    <w:basedOn w:val="Normal"/>
    <w:next w:val="Normal"/>
    <w:link w:val="Heading1Char"/>
    <w:uiPriority w:val="99"/>
    <w:qFormat/>
    <w:locked/>
    <w:rsid w:val="00D62935"/>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9"/>
    <w:qFormat/>
    <w:locked/>
    <w:rsid w:val="00D62935"/>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2935"/>
    <w:rPr>
      <w:rFonts w:ascii="Cambria" w:hAnsi="Cambria"/>
      <w:b/>
      <w:kern w:val="32"/>
      <w:sz w:val="32"/>
      <w:lang w:eastAsia="en-US"/>
    </w:rPr>
  </w:style>
  <w:style w:type="character" w:customStyle="1" w:styleId="Heading2Char">
    <w:name w:val="Heading 2 Char"/>
    <w:basedOn w:val="DefaultParagraphFont"/>
    <w:link w:val="Heading2"/>
    <w:uiPriority w:val="99"/>
    <w:locked/>
    <w:rsid w:val="00D62935"/>
    <w:rPr>
      <w:rFonts w:ascii="Cambria" w:hAnsi="Cambria"/>
      <w:b/>
      <w:i/>
      <w:sz w:val="28"/>
      <w:lang w:eastAsia="en-US"/>
    </w:rPr>
  </w:style>
  <w:style w:type="paragraph" w:styleId="ListParagraph">
    <w:name w:val="List Paragraph"/>
    <w:basedOn w:val="Normal"/>
    <w:uiPriority w:val="99"/>
    <w:qFormat/>
    <w:rsid w:val="00C26544"/>
    <w:pPr>
      <w:ind w:left="720"/>
      <w:contextualSpacing/>
    </w:pPr>
  </w:style>
  <w:style w:type="paragraph" w:styleId="Header">
    <w:name w:val="header"/>
    <w:basedOn w:val="Normal"/>
    <w:link w:val="HeaderChar"/>
    <w:uiPriority w:val="99"/>
    <w:rsid w:val="00B353CD"/>
    <w:pPr>
      <w:tabs>
        <w:tab w:val="center" w:pos="4536"/>
        <w:tab w:val="right" w:pos="9072"/>
      </w:tabs>
    </w:pPr>
    <w:rPr>
      <w:rFonts w:cs="Times New Roman"/>
      <w:sz w:val="20"/>
      <w:szCs w:val="20"/>
      <w:lang w:eastAsia="fr-FR"/>
    </w:rPr>
  </w:style>
  <w:style w:type="character" w:customStyle="1" w:styleId="HeaderChar">
    <w:name w:val="Header Char"/>
    <w:basedOn w:val="DefaultParagraphFont"/>
    <w:link w:val="Header"/>
    <w:uiPriority w:val="99"/>
    <w:locked/>
    <w:rsid w:val="00B353CD"/>
  </w:style>
  <w:style w:type="paragraph" w:styleId="Footer">
    <w:name w:val="footer"/>
    <w:basedOn w:val="Normal"/>
    <w:link w:val="FooterChar"/>
    <w:uiPriority w:val="99"/>
    <w:rsid w:val="00B353CD"/>
    <w:pPr>
      <w:tabs>
        <w:tab w:val="center" w:pos="4536"/>
        <w:tab w:val="right" w:pos="9072"/>
      </w:tabs>
    </w:pPr>
    <w:rPr>
      <w:rFonts w:cs="Times New Roman"/>
      <w:sz w:val="20"/>
      <w:szCs w:val="20"/>
      <w:lang w:eastAsia="fr-FR"/>
    </w:rPr>
  </w:style>
  <w:style w:type="character" w:customStyle="1" w:styleId="FooterChar">
    <w:name w:val="Footer Char"/>
    <w:basedOn w:val="DefaultParagraphFont"/>
    <w:link w:val="Footer"/>
    <w:uiPriority w:val="99"/>
    <w:locked/>
    <w:rsid w:val="00B353CD"/>
  </w:style>
  <w:style w:type="paragraph" w:styleId="BalloonText">
    <w:name w:val="Balloon Text"/>
    <w:basedOn w:val="Normal"/>
    <w:link w:val="BalloonTextChar"/>
    <w:uiPriority w:val="99"/>
    <w:semiHidden/>
    <w:rsid w:val="007C6B28"/>
    <w:rPr>
      <w:rFonts w:ascii="Times New Roman" w:hAnsi="Times New Roman" w:cs="Times New Roman"/>
      <w:sz w:val="18"/>
      <w:szCs w:val="18"/>
      <w:lang w:eastAsia="fr-FR"/>
    </w:rPr>
  </w:style>
  <w:style w:type="character" w:customStyle="1" w:styleId="BalloonTextChar">
    <w:name w:val="Balloon Text Char"/>
    <w:basedOn w:val="DefaultParagraphFont"/>
    <w:link w:val="BalloonText"/>
    <w:uiPriority w:val="99"/>
    <w:semiHidden/>
    <w:locked/>
    <w:rsid w:val="007C6B28"/>
    <w:rPr>
      <w:rFonts w:ascii="Times New Roman" w:hAnsi="Times New Roman"/>
      <w:sz w:val="18"/>
    </w:rPr>
  </w:style>
  <w:style w:type="character" w:styleId="Emphasis">
    <w:name w:val="Emphasis"/>
    <w:basedOn w:val="DefaultParagraphFont"/>
    <w:uiPriority w:val="99"/>
    <w:qFormat/>
    <w:rsid w:val="00C44501"/>
    <w:rPr>
      <w:rFonts w:cs="Times New Roman"/>
      <w:i/>
    </w:rPr>
  </w:style>
  <w:style w:type="character" w:styleId="Strong">
    <w:name w:val="Strong"/>
    <w:basedOn w:val="DefaultParagraphFont"/>
    <w:uiPriority w:val="99"/>
    <w:qFormat/>
    <w:rsid w:val="00C44501"/>
    <w:rPr>
      <w:rFonts w:cs="Times New Roman"/>
      <w:b/>
    </w:rPr>
  </w:style>
  <w:style w:type="character" w:styleId="PageNumber">
    <w:name w:val="page number"/>
    <w:basedOn w:val="DefaultParagraphFont"/>
    <w:uiPriority w:val="99"/>
    <w:semiHidden/>
    <w:rsid w:val="00C44501"/>
    <w:rPr>
      <w:rFonts w:cs="Times New Roman"/>
    </w:rPr>
  </w:style>
  <w:style w:type="character" w:styleId="Hyperlink">
    <w:name w:val="Hyperlink"/>
    <w:basedOn w:val="DefaultParagraphFont"/>
    <w:uiPriority w:val="99"/>
    <w:rsid w:val="00C44501"/>
    <w:rPr>
      <w:rFonts w:cs="Times New Roman"/>
      <w:color w:val="0000FF"/>
      <w:u w:val="single"/>
    </w:rPr>
  </w:style>
  <w:style w:type="paragraph" w:customStyle="1" w:styleId="balgo">
    <w:name w:val="b_algo"/>
    <w:basedOn w:val="Normal"/>
    <w:uiPriority w:val="99"/>
    <w:rsid w:val="00C44501"/>
    <w:rPr>
      <w:rFonts w:ascii="Times New Roman" w:eastAsia="Times New Roman" w:hAnsi="Times New Roman" w:cs="Times New Roman"/>
      <w:lang w:eastAsia="fr-FR"/>
    </w:rPr>
  </w:style>
  <w:style w:type="paragraph" w:styleId="NormalWeb">
    <w:name w:val="Normal (Web)"/>
    <w:basedOn w:val="Normal"/>
    <w:uiPriority w:val="99"/>
    <w:semiHidden/>
    <w:rsid w:val="00C44501"/>
    <w:pPr>
      <w:spacing w:before="100" w:beforeAutospacing="1" w:after="100" w:afterAutospacing="1"/>
    </w:pPr>
    <w:rPr>
      <w:rFonts w:ascii="Times New Roman" w:eastAsia="Times New Roman" w:hAnsi="Times New Roman" w:cs="Times New Roman"/>
      <w:lang w:eastAsia="fr-FR"/>
    </w:rPr>
  </w:style>
  <w:style w:type="character" w:customStyle="1" w:styleId="TXTcouplet">
    <w:name w:val="TXT couplet"/>
    <w:uiPriority w:val="99"/>
    <w:rsid w:val="00183D65"/>
    <w:rPr>
      <w:b/>
      <w:color w:val="000000"/>
      <w:sz w:val="20"/>
    </w:rPr>
  </w:style>
  <w:style w:type="paragraph" w:customStyle="1" w:styleId="Default">
    <w:name w:val="Default"/>
    <w:uiPriority w:val="99"/>
    <w:rsid w:val="00533B9A"/>
    <w:pPr>
      <w:autoSpaceDE w:val="0"/>
      <w:autoSpaceDN w:val="0"/>
      <w:adjustRightInd w:val="0"/>
    </w:pPr>
    <w:rPr>
      <w:rFonts w:ascii="Arial" w:hAnsi="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lh3.googleusercontent.com/proxy/Zt0n-SxiCZJrqr4DRU3P7Bt3W_Isqw_A2E_FewuiEqdKNIXSsrSxxH1LKuHN2vRU6OKGrTQB8mu84Kqo18_aiHaCqUQHIXmBTob3bhukoAF9-gyJhx56G39L7qNfDWV1DkUYCyZ-uZufMhOz1RHd3do1cb--Gg" TargetMode="External"/><Relationship Id="rId13" Type="http://schemas.openxmlformats.org/officeDocument/2006/relationships/image" Target="media/image4.jpeg"/><Relationship Id="rId18" Type="http://schemas.openxmlformats.org/officeDocument/2006/relationships/image" Target="https://www.sedifop.com/wp-content/uploads/2016/02/Cerf-alt%C3%A9r%C3%A9-St-Cl%C3%A9ment-Rome.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https://www.idixa.net/Imag1/IA/LigatureIsaac-enluminure.jp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s://encrypted-tbn0.gstatic.com/images?q=tbn:ANd9GcQyOhgz3eEzA3XQ345cnrZaP21Mqjk-cX6OgrCQkokcfshIhJNA&amp;usqp=CAU" TargetMode="External"/><Relationship Id="rId20" Type="http://schemas.openxmlformats.org/officeDocument/2006/relationships/image" Target="https://diocese44.fr/wp-content/uploads/2019/10/bapteme-adulte_header.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https://notredamedesperance.pagesperso-orange.fr/photos/image%20chorale.jp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https://www.saint-louis-des-francais.org/images/articles/Vent_P_Royer.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s://upload.wikimedia.org/wikipedia/commons/thumb/8/87/Red_sea_passage.jpg/640px-Red_sea_passage.jpg" TargetMode="External"/><Relationship Id="rId22" Type="http://schemas.openxmlformats.org/officeDocument/2006/relationships/image" Target="https://lh3.googleusercontent.com/proxy/By4cWOAWnD3qH4trdpR-s-d7TG9SVyvjVxu5ERXcG10zT6WFcRpTW_oI3DOQYdAUoJVEnzg2XpTA6vBUIXTj8olGzilAGvoVcfzSv2fs7R6jA9bIPIv4TrKGbpC-8GQ6d_fCM0k-2K9UWqI3omzZz3d-qXVPS1OpQ8xu-M5r5itNnvxTqx4-ssJ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164</TotalTime>
  <Pages>23</Pages>
  <Words>6366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PRAUD Olivier - DIOCESE85</dc:creator>
  <cp:keywords/>
  <dc:description/>
  <cp:lastModifiedBy>KHAMIS</cp:lastModifiedBy>
  <cp:revision>7</cp:revision>
  <cp:lastPrinted>2020-03-18T13:48:00Z</cp:lastPrinted>
  <dcterms:created xsi:type="dcterms:W3CDTF">2020-04-03T16:52:00Z</dcterms:created>
  <dcterms:modified xsi:type="dcterms:W3CDTF">2020-04-06T16:56:00Z</dcterms:modified>
</cp:coreProperties>
</file>